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8C4" w:rsidRPr="00C4220F" w:rsidRDefault="00F808C4" w:rsidP="00F808C4">
      <w:pPr>
        <w:rPr>
          <w:b/>
        </w:rPr>
      </w:pPr>
      <w:bookmarkStart w:id="0" w:name="_GoBack"/>
      <w:bookmarkEnd w:id="0"/>
      <w:r w:rsidRPr="00C4220F">
        <w:rPr>
          <w:b/>
        </w:rPr>
        <w:t>Medizinische Fakultät der Universität Bonn</w:t>
      </w:r>
    </w:p>
    <w:p w:rsidR="00F808C4" w:rsidRDefault="00F808C4" w:rsidP="00F808C4">
      <w:pPr>
        <w:rPr>
          <w:b/>
        </w:rPr>
      </w:pPr>
      <w:r w:rsidRPr="00C4220F">
        <w:rPr>
          <w:b/>
        </w:rPr>
        <w:t xml:space="preserve">Promotionsverfahren PhD </w:t>
      </w:r>
    </w:p>
    <w:p w:rsidR="009D4960" w:rsidRDefault="009D4960" w:rsidP="005B5403">
      <w:pPr>
        <w:tabs>
          <w:tab w:val="left" w:pos="2710"/>
        </w:tabs>
      </w:pPr>
    </w:p>
    <w:p w:rsidR="003A4F95" w:rsidRDefault="00BE3477" w:rsidP="005B5403">
      <w:pPr>
        <w:tabs>
          <w:tab w:val="left" w:pos="2710"/>
        </w:tabs>
        <w:rPr>
          <w:b/>
        </w:rPr>
      </w:pPr>
      <w:r>
        <w:rPr>
          <w:b/>
        </w:rPr>
        <w:t>Sitzungsprotokoll</w:t>
      </w:r>
      <w:r w:rsidR="003A4F95">
        <w:rPr>
          <w:b/>
        </w:rPr>
        <w:t xml:space="preserve"> </w:t>
      </w:r>
    </w:p>
    <w:p w:rsidR="003A4F95" w:rsidRPr="003A4F95" w:rsidRDefault="003A4F95" w:rsidP="005B5403">
      <w:pPr>
        <w:tabs>
          <w:tab w:val="left" w:pos="2710"/>
        </w:tabs>
      </w:pPr>
      <w:r w:rsidRPr="003A4F95">
        <w:t xml:space="preserve">gemäß </w:t>
      </w:r>
      <w:r w:rsidR="00970B4D" w:rsidRPr="003A4F95">
        <w:t>§ 3 Abs. 5 PromO</w:t>
      </w:r>
      <w:r w:rsidRPr="003A4F95">
        <w:t xml:space="preserve"> vom 2. September 2014</w:t>
      </w:r>
    </w:p>
    <w:p w:rsidR="003A4F95" w:rsidRPr="003A4F95" w:rsidRDefault="003A4F95" w:rsidP="005B5403">
      <w:pPr>
        <w:tabs>
          <w:tab w:val="left" w:pos="2710"/>
        </w:tabs>
      </w:pPr>
      <w:r w:rsidRPr="003A4F95">
        <w:t>gemäß § 7 Abs. 1 Nr. 7 &amp; § 3 Abs. 5 PromO vom 24. Februar 2021</w:t>
      </w:r>
    </w:p>
    <w:p w:rsidR="00D47121" w:rsidRPr="00970B4D" w:rsidRDefault="00D47121" w:rsidP="005B5403">
      <w:pPr>
        <w:tabs>
          <w:tab w:val="left" w:pos="2710"/>
        </w:tabs>
      </w:pPr>
    </w:p>
    <w:p w:rsidR="00F808C4" w:rsidRPr="00F808C4" w:rsidRDefault="00F808C4" w:rsidP="00F808C4">
      <w:pPr>
        <w:autoSpaceDE w:val="0"/>
        <w:autoSpaceDN w:val="0"/>
        <w:adjustRightInd w:val="0"/>
        <w:spacing w:line="240" w:lineRule="auto"/>
        <w:ind w:right="0"/>
        <w:rPr>
          <w:rFonts w:ascii="Calibri,Bold" w:hAnsi="Calibri,Bold" w:cs="Calibri,Bold"/>
          <w:b/>
          <w:bCs/>
          <w:sz w:val="22"/>
          <w:lang w:eastAsia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79"/>
      </w:tblGrid>
      <w:tr w:rsidR="00F808C4" w:rsidTr="003A4F95">
        <w:trPr>
          <w:trHeight w:val="293"/>
        </w:trPr>
        <w:tc>
          <w:tcPr>
            <w:tcW w:w="2660" w:type="dxa"/>
            <w:vAlign w:val="center"/>
          </w:tcPr>
          <w:p w:rsidR="00F808C4" w:rsidRDefault="005A1980" w:rsidP="00F808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Promovend*in</w:t>
            </w:r>
          </w:p>
          <w:p w:rsidR="00D00A64" w:rsidRPr="00D00A64" w:rsidRDefault="00D00A64" w:rsidP="00F808C4">
            <w:pPr>
              <w:rPr>
                <w:i/>
                <w:sz w:val="16"/>
                <w:szCs w:val="16"/>
              </w:rPr>
            </w:pPr>
            <w:r w:rsidRPr="00D00A64">
              <w:rPr>
                <w:i/>
                <w:sz w:val="16"/>
                <w:szCs w:val="16"/>
              </w:rPr>
              <w:t>(surname)</w:t>
            </w:r>
          </w:p>
        </w:tc>
        <w:sdt>
          <w:sdtPr>
            <w:id w:val="-52390787"/>
            <w:placeholder>
              <w:docPart w:val="A2C9DF23EA904789892624FBEE2700E3"/>
            </w:placeholder>
            <w:showingPlcHdr/>
            <w:text w:multiLine="1"/>
          </w:sdtPr>
          <w:sdtEndPr/>
          <w:sdtContent>
            <w:tc>
              <w:tcPr>
                <w:tcW w:w="6379" w:type="dxa"/>
              </w:tcPr>
              <w:p w:rsidR="00F808C4" w:rsidRPr="00C4220F" w:rsidRDefault="00D47121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F808C4" w:rsidTr="003A4F95">
        <w:trPr>
          <w:trHeight w:val="293"/>
        </w:trPr>
        <w:tc>
          <w:tcPr>
            <w:tcW w:w="2660" w:type="dxa"/>
            <w:vAlign w:val="center"/>
          </w:tcPr>
          <w:p w:rsidR="00F808C4" w:rsidRDefault="00F808C4" w:rsidP="00F808C4">
            <w:pPr>
              <w:rPr>
                <w:sz w:val="18"/>
                <w:szCs w:val="18"/>
              </w:rPr>
            </w:pPr>
            <w:r w:rsidRPr="00F808C4">
              <w:rPr>
                <w:sz w:val="18"/>
                <w:szCs w:val="18"/>
              </w:rPr>
              <w:t xml:space="preserve">Vorname </w:t>
            </w:r>
            <w:r w:rsidR="005A1980">
              <w:rPr>
                <w:sz w:val="18"/>
                <w:szCs w:val="18"/>
              </w:rPr>
              <w:t>Promovend*in</w:t>
            </w:r>
          </w:p>
          <w:p w:rsidR="00D00A64" w:rsidRPr="00D00A64" w:rsidRDefault="00D00A64" w:rsidP="00F808C4">
            <w:pPr>
              <w:rPr>
                <w:i/>
                <w:sz w:val="16"/>
                <w:szCs w:val="16"/>
              </w:rPr>
            </w:pPr>
            <w:r w:rsidRPr="00D00A64">
              <w:rPr>
                <w:i/>
                <w:sz w:val="16"/>
                <w:szCs w:val="16"/>
              </w:rPr>
              <w:t>(name)</w:t>
            </w:r>
          </w:p>
        </w:tc>
        <w:sdt>
          <w:sdtPr>
            <w:id w:val="-136882931"/>
            <w:placeholder>
              <w:docPart w:val="F27EBAE5FDD849458AA36F5B91AE0DFA"/>
            </w:placeholder>
            <w:showingPlcHdr/>
            <w:text w:multiLine="1"/>
          </w:sdtPr>
          <w:sdtEndPr/>
          <w:sdtContent>
            <w:tc>
              <w:tcPr>
                <w:tcW w:w="6379" w:type="dxa"/>
              </w:tcPr>
              <w:p w:rsidR="00F808C4" w:rsidRPr="00C4220F" w:rsidRDefault="00F808C4" w:rsidP="00FE0D48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</w:tbl>
    <w:p w:rsidR="00F808C4" w:rsidRDefault="00F808C4" w:rsidP="005B5403">
      <w:pPr>
        <w:tabs>
          <w:tab w:val="left" w:pos="2710"/>
        </w:tabs>
      </w:pPr>
    </w:p>
    <w:p w:rsidR="00D47121" w:rsidRDefault="00D47121" w:rsidP="005B5403">
      <w:pPr>
        <w:tabs>
          <w:tab w:val="left" w:pos="2710"/>
        </w:tabs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79"/>
      </w:tblGrid>
      <w:tr w:rsidR="00F808C4" w:rsidRPr="00C4220F" w:rsidTr="003A4F95">
        <w:trPr>
          <w:trHeight w:val="293"/>
        </w:trPr>
        <w:tc>
          <w:tcPr>
            <w:tcW w:w="9039" w:type="dxa"/>
            <w:gridSpan w:val="2"/>
            <w:shd w:val="clear" w:color="auto" w:fill="D9E2F3" w:themeFill="accent5" w:themeFillTint="33"/>
            <w:vAlign w:val="center"/>
          </w:tcPr>
          <w:p w:rsidR="00E12F51" w:rsidRPr="00B560D0" w:rsidRDefault="00F808C4" w:rsidP="00D47121">
            <w:pPr>
              <w:pStyle w:val="Listenabsatz"/>
              <w:numPr>
                <w:ilvl w:val="0"/>
                <w:numId w:val="3"/>
              </w:numPr>
              <w:spacing w:before="60"/>
              <w:ind w:left="357" w:right="0" w:hanging="357"/>
              <w:rPr>
                <w:b/>
                <w:sz w:val="18"/>
                <w:szCs w:val="18"/>
              </w:rPr>
            </w:pPr>
            <w:r w:rsidRPr="00D00A64">
              <w:rPr>
                <w:b/>
                <w:sz w:val="18"/>
                <w:szCs w:val="18"/>
              </w:rPr>
              <w:t>Sitzung</w:t>
            </w:r>
            <w:r w:rsidR="00B560D0">
              <w:rPr>
                <w:b/>
                <w:sz w:val="18"/>
                <w:szCs w:val="18"/>
              </w:rPr>
              <w:t xml:space="preserve"> </w:t>
            </w:r>
            <w:r w:rsidR="00D00A64" w:rsidRPr="00B560D0">
              <w:rPr>
                <w:i/>
                <w:sz w:val="16"/>
                <w:szCs w:val="16"/>
              </w:rPr>
              <w:t>(first meeting)</w:t>
            </w:r>
          </w:p>
        </w:tc>
      </w:tr>
      <w:tr w:rsidR="00B560D0" w:rsidRPr="006878B7" w:rsidTr="003A4F95">
        <w:trPr>
          <w:trHeight w:val="293"/>
        </w:trPr>
        <w:tc>
          <w:tcPr>
            <w:tcW w:w="9039" w:type="dxa"/>
            <w:gridSpan w:val="2"/>
            <w:shd w:val="clear" w:color="auto" w:fill="D9E2F3" w:themeFill="accent5" w:themeFillTint="33"/>
            <w:vAlign w:val="center"/>
          </w:tcPr>
          <w:p w:rsidR="00B560D0" w:rsidRPr="00B560D0" w:rsidRDefault="00B560D0" w:rsidP="00D47121">
            <w:pPr>
              <w:spacing w:before="60"/>
              <w:ind w:right="0"/>
              <w:rPr>
                <w:b/>
                <w:sz w:val="18"/>
                <w:szCs w:val="18"/>
                <w:lang w:val="en-US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*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mind. </w:t>
            </w:r>
            <w:r w:rsidRPr="00B560D0">
              <w:rPr>
                <w:b/>
                <w:i/>
                <w:color w:val="000000" w:themeColor="text1"/>
                <w:sz w:val="16"/>
                <w:szCs w:val="16"/>
              </w:rPr>
              <w:t>2 Mitglieder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B560D0">
              <w:rPr>
                <w:b/>
                <w:i/>
                <w:color w:val="000000" w:themeColor="text1"/>
                <w:sz w:val="16"/>
                <w:szCs w:val="16"/>
              </w:rPr>
              <w:t>des Dissertationskomitees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 müssen an der Sitzung teilnehmen. Die Treffen dürfen auch über Videokonferenzsysteme stattfinden. </w:t>
            </w:r>
            <w:r w:rsidRPr="006878B7">
              <w:rPr>
                <w:i/>
                <w:color w:val="000000" w:themeColor="text1"/>
                <w:sz w:val="16"/>
                <w:szCs w:val="16"/>
              </w:rPr>
              <w:t xml:space="preserve">Als „Teilnehmer“ gelten die Mitglieder des Dissertationskomitees / At least 2 members of the doctoral thesis committee have to take part in the meeting. </w:t>
            </w:r>
            <w:r w:rsidRPr="00B560D0">
              <w:rPr>
                <w:i/>
                <w:color w:val="000000" w:themeColor="text1"/>
                <w:sz w:val="16"/>
                <w:szCs w:val="16"/>
                <w:lang w:val="en-US"/>
              </w:rPr>
              <w:t>It is allowed to hold meetings via video conferencing systems. The members of the doctoral thesis committee are termed as “participants”.</w:t>
            </w:r>
          </w:p>
        </w:tc>
      </w:tr>
      <w:tr w:rsidR="00D47121" w:rsidRPr="00C4220F" w:rsidTr="003A4F95">
        <w:trPr>
          <w:trHeight w:val="293"/>
        </w:trPr>
        <w:tc>
          <w:tcPr>
            <w:tcW w:w="2660" w:type="dxa"/>
            <w:vAlign w:val="center"/>
          </w:tcPr>
          <w:p w:rsidR="00D00A64" w:rsidRPr="00D00A64" w:rsidRDefault="00D00A64" w:rsidP="00D47121">
            <w:pPr>
              <w:spacing w:before="60"/>
              <w:ind w:right="0"/>
              <w:rPr>
                <w:b/>
                <w:sz w:val="18"/>
                <w:szCs w:val="18"/>
              </w:rPr>
            </w:pPr>
            <w:r w:rsidRPr="00D00A64">
              <w:rPr>
                <w:b/>
                <w:sz w:val="18"/>
                <w:szCs w:val="18"/>
              </w:rPr>
              <w:t>Datum der Sitzung</w:t>
            </w:r>
          </w:p>
          <w:p w:rsidR="00D00A64" w:rsidRPr="00C550C0" w:rsidRDefault="00D00A64" w:rsidP="00D47121">
            <w:pPr>
              <w:rPr>
                <w:b/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(date)</w:t>
            </w:r>
          </w:p>
        </w:tc>
        <w:sdt>
          <w:sdtPr>
            <w:id w:val="1075326479"/>
            <w:placeholder>
              <w:docPart w:val="70841BE89197477FA998FF8B8C07F40B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C550C0" w:rsidRPr="00C4220F" w:rsidRDefault="00D47121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47121" w:rsidRPr="00C4220F" w:rsidTr="003A4F95">
        <w:trPr>
          <w:trHeight w:val="369"/>
        </w:trPr>
        <w:tc>
          <w:tcPr>
            <w:tcW w:w="2660" w:type="dxa"/>
            <w:vAlign w:val="center"/>
          </w:tcPr>
          <w:p w:rsidR="00C550C0" w:rsidRDefault="00C550C0" w:rsidP="00D47121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1*</w:t>
            </w:r>
          </w:p>
          <w:p w:rsidR="00D00A64" w:rsidRPr="00F808C4" w:rsidRDefault="00D00A64" w:rsidP="00D47121">
            <w:pPr>
              <w:spacing w:after="60"/>
              <w:ind w:right="0"/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(first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-2102332592"/>
            <w:placeholder>
              <w:docPart w:val="B8406E36DBF34F778A8F634D8B555280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C550C0" w:rsidRPr="00C4220F" w:rsidRDefault="00D47121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47121" w:rsidRPr="00C4220F" w:rsidTr="003A4F95">
        <w:trPr>
          <w:trHeight w:val="404"/>
        </w:trPr>
        <w:tc>
          <w:tcPr>
            <w:tcW w:w="2660" w:type="dxa"/>
            <w:vAlign w:val="center"/>
          </w:tcPr>
          <w:p w:rsidR="00D00A64" w:rsidRDefault="00D00A64" w:rsidP="00D47121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2*</w:t>
            </w:r>
          </w:p>
          <w:p w:rsidR="00C550C0" w:rsidRPr="00F808C4" w:rsidRDefault="00D00A64" w:rsidP="00D47121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(second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1995293228"/>
            <w:placeholder>
              <w:docPart w:val="446B4A57D7C8485EA834CFB8AF1885D1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C550C0" w:rsidRPr="00C4220F" w:rsidRDefault="00C550C0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47121" w:rsidRPr="00C4220F" w:rsidTr="003A4F95">
        <w:trPr>
          <w:trHeight w:val="423"/>
        </w:trPr>
        <w:tc>
          <w:tcPr>
            <w:tcW w:w="2660" w:type="dxa"/>
            <w:vAlign w:val="center"/>
          </w:tcPr>
          <w:p w:rsidR="00D00A64" w:rsidRDefault="00D00A64" w:rsidP="00D47121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3</w:t>
            </w:r>
          </w:p>
          <w:p w:rsidR="00C550C0" w:rsidRPr="00F808C4" w:rsidRDefault="00D00A64" w:rsidP="00D47121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(third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-1836446001"/>
            <w:placeholder>
              <w:docPart w:val="BFDB63E1BADA423AB1964622B1EFEABD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C550C0" w:rsidRPr="00C4220F" w:rsidRDefault="00C550C0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47121" w:rsidRPr="00C4220F" w:rsidTr="003A4F95">
        <w:trPr>
          <w:trHeight w:val="415"/>
        </w:trPr>
        <w:tc>
          <w:tcPr>
            <w:tcW w:w="2660" w:type="dxa"/>
            <w:vAlign w:val="center"/>
          </w:tcPr>
          <w:p w:rsidR="00D00A64" w:rsidRDefault="00D00A64" w:rsidP="00D47121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4</w:t>
            </w:r>
          </w:p>
          <w:p w:rsidR="00D00A64" w:rsidRPr="00F808C4" w:rsidRDefault="00D00A64" w:rsidP="00D47121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(forth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1299568747"/>
            <w:placeholder>
              <w:docPart w:val="126532C4B0DC4FEDB0F7F8000B1A0276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C550C0" w:rsidRPr="00C4220F" w:rsidRDefault="00C550C0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970B4D" w:rsidRPr="00C4220F" w:rsidTr="003A4F95">
        <w:trPr>
          <w:trHeight w:val="415"/>
        </w:trPr>
        <w:tc>
          <w:tcPr>
            <w:tcW w:w="9039" w:type="dxa"/>
            <w:gridSpan w:val="2"/>
            <w:vAlign w:val="center"/>
          </w:tcPr>
          <w:p w:rsidR="00970B4D" w:rsidRPr="006878B7" w:rsidRDefault="00970B4D" w:rsidP="00D47121">
            <w:pPr>
              <w:rPr>
                <w:sz w:val="6"/>
                <w:szCs w:val="6"/>
                <w:lang w:val="en-US"/>
              </w:rPr>
            </w:pPr>
          </w:p>
          <w:p w:rsidR="00970B4D" w:rsidRPr="00B560D0" w:rsidRDefault="00970B4D" w:rsidP="00D47121">
            <w:pPr>
              <w:rPr>
                <w:b/>
                <w:lang w:val="en-US"/>
              </w:rPr>
            </w:pPr>
            <w:r w:rsidRPr="00B560D0">
              <w:rPr>
                <w:b/>
                <w:lang w:val="en-US"/>
              </w:rPr>
              <w:t xml:space="preserve">Inhalt der Sitzung </w:t>
            </w:r>
          </w:p>
          <w:p w:rsidR="00D00A64" w:rsidRPr="00B560D0" w:rsidRDefault="00D00A64" w:rsidP="00D47121">
            <w:pPr>
              <w:rPr>
                <w:i/>
                <w:sz w:val="16"/>
                <w:szCs w:val="16"/>
                <w:lang w:val="en-US"/>
              </w:rPr>
            </w:pPr>
            <w:r w:rsidRPr="00B560D0">
              <w:rPr>
                <w:i/>
                <w:sz w:val="16"/>
                <w:szCs w:val="16"/>
                <w:lang w:val="en-US"/>
              </w:rPr>
              <w:t>(content of the meeting)</w:t>
            </w:r>
          </w:p>
          <w:p w:rsidR="00970B4D" w:rsidRPr="00B560D0" w:rsidRDefault="00970B4D" w:rsidP="00D47121">
            <w:pPr>
              <w:rPr>
                <w:lang w:val="en-US"/>
              </w:rPr>
            </w:pPr>
          </w:p>
          <w:p w:rsidR="00970B4D" w:rsidRDefault="00BB0DB9" w:rsidP="00D47121">
            <w:sdt>
              <w:sdtPr>
                <w:id w:val="1213008350"/>
                <w:placeholder>
                  <w:docPart w:val="AD9E57DA0EAF434B8EB27F04B4FB088D"/>
                </w:placeholder>
                <w:showingPlcHdr/>
                <w:text/>
              </w:sdtPr>
              <w:sdtEndPr/>
              <w:sdtContent>
                <w:r w:rsidR="00970B4D">
                  <w:rPr>
                    <w:rStyle w:val="Platzhaltertext"/>
                  </w:rPr>
                  <w:t>Bitte hier ausfüllen</w:t>
                </w:r>
              </w:sdtContent>
            </w:sdt>
          </w:p>
          <w:p w:rsidR="00970B4D" w:rsidRPr="00C4220F" w:rsidRDefault="00970B4D" w:rsidP="00D47121"/>
        </w:tc>
      </w:tr>
    </w:tbl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4"/>
          <w:lang w:val="en-US"/>
        </w:rPr>
      </w:pPr>
    </w:p>
    <w:p w:rsidR="003A4F95" w:rsidRPr="003A4F95" w:rsidRDefault="003A4F95" w:rsidP="00970B4D">
      <w:pPr>
        <w:tabs>
          <w:tab w:val="left" w:pos="2710"/>
        </w:tabs>
        <w:spacing w:before="120"/>
        <w:ind w:right="0"/>
        <w:rPr>
          <w:color w:val="FF0000"/>
          <w:sz w:val="1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p w:rsidR="003A4F95" w:rsidRPr="00E12F51" w:rsidRDefault="003A4F95" w:rsidP="00970B4D">
      <w:pPr>
        <w:tabs>
          <w:tab w:val="left" w:pos="2710"/>
        </w:tabs>
        <w:spacing w:before="120"/>
        <w:ind w:right="0"/>
        <w:rPr>
          <w:i/>
          <w:color w:val="FF0000"/>
          <w:sz w:val="8"/>
          <w:szCs w:val="18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79"/>
      </w:tblGrid>
      <w:tr w:rsidR="00D00A64" w:rsidRPr="00B560D0" w:rsidTr="003A4F95">
        <w:trPr>
          <w:trHeight w:val="293"/>
        </w:trPr>
        <w:tc>
          <w:tcPr>
            <w:tcW w:w="9039" w:type="dxa"/>
            <w:gridSpan w:val="2"/>
            <w:shd w:val="clear" w:color="auto" w:fill="D9E2F3" w:themeFill="accent5" w:themeFillTint="33"/>
            <w:vAlign w:val="center"/>
          </w:tcPr>
          <w:p w:rsidR="00E12F51" w:rsidRPr="00B560D0" w:rsidRDefault="00D00A64" w:rsidP="00B560D0">
            <w:pPr>
              <w:pStyle w:val="Listenabsatz"/>
              <w:numPr>
                <w:ilvl w:val="0"/>
                <w:numId w:val="3"/>
              </w:numPr>
              <w:spacing w:before="60"/>
              <w:ind w:left="357" w:right="0" w:hanging="357"/>
              <w:rPr>
                <w:b/>
                <w:sz w:val="18"/>
                <w:szCs w:val="18"/>
              </w:rPr>
            </w:pPr>
            <w:r w:rsidRPr="00D00A64">
              <w:rPr>
                <w:b/>
                <w:sz w:val="18"/>
                <w:szCs w:val="18"/>
              </w:rPr>
              <w:t>Sitzung</w:t>
            </w:r>
            <w:r w:rsidR="00B560D0">
              <w:rPr>
                <w:b/>
                <w:sz w:val="18"/>
                <w:szCs w:val="18"/>
              </w:rPr>
              <w:t xml:space="preserve"> </w:t>
            </w:r>
            <w:r w:rsidRPr="00B560D0">
              <w:rPr>
                <w:i/>
                <w:sz w:val="16"/>
                <w:szCs w:val="16"/>
              </w:rPr>
              <w:t>(second meeting)</w:t>
            </w:r>
          </w:p>
        </w:tc>
      </w:tr>
      <w:tr w:rsidR="00B560D0" w:rsidRPr="006878B7" w:rsidTr="003A4F95">
        <w:trPr>
          <w:trHeight w:val="293"/>
        </w:trPr>
        <w:tc>
          <w:tcPr>
            <w:tcW w:w="9039" w:type="dxa"/>
            <w:gridSpan w:val="2"/>
            <w:shd w:val="clear" w:color="auto" w:fill="D9E2F3" w:themeFill="accent5" w:themeFillTint="33"/>
            <w:vAlign w:val="center"/>
          </w:tcPr>
          <w:p w:rsidR="00B560D0" w:rsidRPr="00B560D0" w:rsidRDefault="00B560D0" w:rsidP="00B560D0">
            <w:pPr>
              <w:spacing w:before="60"/>
              <w:ind w:right="0"/>
              <w:rPr>
                <w:b/>
                <w:sz w:val="18"/>
                <w:szCs w:val="18"/>
                <w:lang w:val="en-US"/>
              </w:rPr>
            </w:pPr>
            <w:r>
              <w:rPr>
                <w:i/>
                <w:color w:val="000000" w:themeColor="text1"/>
                <w:sz w:val="16"/>
                <w:szCs w:val="16"/>
              </w:rPr>
              <w:t>*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mind. </w:t>
            </w:r>
            <w:r w:rsidRPr="00B560D0">
              <w:rPr>
                <w:b/>
                <w:i/>
                <w:color w:val="000000" w:themeColor="text1"/>
                <w:sz w:val="16"/>
                <w:szCs w:val="16"/>
              </w:rPr>
              <w:t>2 Mitglieder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B560D0">
              <w:rPr>
                <w:b/>
                <w:i/>
                <w:color w:val="000000" w:themeColor="text1"/>
                <w:sz w:val="16"/>
                <w:szCs w:val="16"/>
              </w:rPr>
              <w:t>des Dissertationskomitees</w:t>
            </w:r>
            <w:r w:rsidRPr="00B560D0">
              <w:rPr>
                <w:i/>
                <w:color w:val="000000" w:themeColor="text1"/>
                <w:sz w:val="16"/>
                <w:szCs w:val="16"/>
              </w:rPr>
              <w:t xml:space="preserve"> müssen an der Sitzung teilnehmen. Die Treffen dürfen auch über Videokonferenzsysteme stattfinden. Als „Teilnehmer“ gelten die Mitglieder des Dissertationskomitees / At least 2 members of the doctoral thesis committee have to take part in the meeting. </w:t>
            </w:r>
            <w:r w:rsidRPr="00B560D0">
              <w:rPr>
                <w:i/>
                <w:color w:val="000000" w:themeColor="text1"/>
                <w:sz w:val="16"/>
                <w:szCs w:val="16"/>
                <w:lang w:val="en-US"/>
              </w:rPr>
              <w:t>It is allowed to hold meetings via video conferencing systems. The members of the doctoral thesis committee are termed as “participants”.</w:t>
            </w:r>
          </w:p>
        </w:tc>
      </w:tr>
      <w:tr w:rsidR="00D00A64" w:rsidRPr="00C4220F" w:rsidTr="003A4F95">
        <w:trPr>
          <w:trHeight w:val="293"/>
        </w:trPr>
        <w:tc>
          <w:tcPr>
            <w:tcW w:w="2660" w:type="dxa"/>
            <w:vAlign w:val="center"/>
          </w:tcPr>
          <w:p w:rsidR="00D00A64" w:rsidRPr="00D00A64" w:rsidRDefault="00D00A64" w:rsidP="00FE0D48">
            <w:pPr>
              <w:spacing w:before="60"/>
              <w:ind w:right="0"/>
              <w:rPr>
                <w:b/>
                <w:sz w:val="18"/>
                <w:szCs w:val="18"/>
              </w:rPr>
            </w:pPr>
            <w:r w:rsidRPr="00D00A64">
              <w:rPr>
                <w:b/>
                <w:sz w:val="18"/>
                <w:szCs w:val="18"/>
              </w:rPr>
              <w:t>Datum der Sitzung</w:t>
            </w:r>
          </w:p>
          <w:p w:rsidR="00D00A64" w:rsidRPr="00C550C0" w:rsidRDefault="00D00A64" w:rsidP="00FE0D48">
            <w:pPr>
              <w:rPr>
                <w:b/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(date)</w:t>
            </w:r>
          </w:p>
        </w:tc>
        <w:sdt>
          <w:sdtPr>
            <w:id w:val="-1112511024"/>
            <w:placeholder>
              <w:docPart w:val="71913E80319D49BE98A28D9D6B0E11A2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D00A64" w:rsidRPr="00C4220F" w:rsidRDefault="00D00A64" w:rsidP="00FE0D48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00A64" w:rsidRPr="00C4220F" w:rsidTr="003A4F95">
        <w:trPr>
          <w:trHeight w:val="369"/>
        </w:trPr>
        <w:tc>
          <w:tcPr>
            <w:tcW w:w="2660" w:type="dxa"/>
            <w:vAlign w:val="center"/>
          </w:tcPr>
          <w:p w:rsidR="00D00A64" w:rsidRDefault="00D00A64" w:rsidP="00FE0D48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1*</w:t>
            </w:r>
          </w:p>
          <w:p w:rsidR="00D00A64" w:rsidRPr="00F808C4" w:rsidRDefault="00D00A64" w:rsidP="00FE0D48">
            <w:pPr>
              <w:spacing w:after="60"/>
              <w:ind w:right="0"/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(first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803194835"/>
            <w:placeholder>
              <w:docPart w:val="9E44323E37534B75A2C76E39147D4F17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D00A64" w:rsidRPr="00C4220F" w:rsidRDefault="00D00A64" w:rsidP="00FE0D48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00A64" w:rsidRPr="00C4220F" w:rsidTr="003A4F95">
        <w:trPr>
          <w:trHeight w:val="404"/>
        </w:trPr>
        <w:tc>
          <w:tcPr>
            <w:tcW w:w="2660" w:type="dxa"/>
            <w:vAlign w:val="center"/>
          </w:tcPr>
          <w:p w:rsidR="00D00A64" w:rsidRDefault="00D00A64" w:rsidP="00FE0D48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2*</w:t>
            </w:r>
          </w:p>
          <w:p w:rsidR="00D00A64" w:rsidRPr="00F808C4" w:rsidRDefault="00D00A64" w:rsidP="00FE0D48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(second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1534536275"/>
            <w:placeholder>
              <w:docPart w:val="7B6582AFF34C4A5FA4C9D1261A8DF341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D00A64" w:rsidRPr="00C4220F" w:rsidRDefault="00D00A64" w:rsidP="00FE0D48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00A64" w:rsidRPr="00C4220F" w:rsidTr="003A4F95">
        <w:trPr>
          <w:trHeight w:val="423"/>
        </w:trPr>
        <w:tc>
          <w:tcPr>
            <w:tcW w:w="2660" w:type="dxa"/>
            <w:vAlign w:val="center"/>
          </w:tcPr>
          <w:p w:rsidR="00D00A64" w:rsidRDefault="00D00A64" w:rsidP="00FE0D48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Teilnehmer 3</w:t>
            </w:r>
          </w:p>
          <w:p w:rsidR="00D00A64" w:rsidRPr="00F808C4" w:rsidRDefault="00D00A64" w:rsidP="00FE0D48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(third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-114068085"/>
            <w:placeholder>
              <w:docPart w:val="B4E74C284B0E484BA4932F8105448645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D00A64" w:rsidRPr="00C4220F" w:rsidRDefault="00D00A64" w:rsidP="00FE0D48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00A64" w:rsidRPr="00C4220F" w:rsidTr="003A4F95">
        <w:trPr>
          <w:trHeight w:val="415"/>
        </w:trPr>
        <w:tc>
          <w:tcPr>
            <w:tcW w:w="2660" w:type="dxa"/>
            <w:vAlign w:val="center"/>
          </w:tcPr>
          <w:p w:rsidR="00D00A64" w:rsidRDefault="00D00A64" w:rsidP="00FE0D48">
            <w:pPr>
              <w:spacing w:before="60"/>
              <w:ind w:righ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Teilnehmer 4</w:t>
            </w:r>
          </w:p>
          <w:p w:rsidR="00D00A64" w:rsidRPr="00F808C4" w:rsidRDefault="00D00A64" w:rsidP="00FE0D48">
            <w:pPr>
              <w:rPr>
                <w:sz w:val="18"/>
                <w:szCs w:val="18"/>
              </w:rPr>
            </w:pPr>
            <w:r>
              <w:rPr>
                <w:i/>
                <w:sz w:val="16"/>
                <w:szCs w:val="16"/>
              </w:rPr>
              <w:t>(forth participant</w:t>
            </w:r>
            <w:r w:rsidRPr="00D00A64">
              <w:rPr>
                <w:i/>
                <w:sz w:val="16"/>
                <w:szCs w:val="16"/>
              </w:rPr>
              <w:t>)</w:t>
            </w:r>
          </w:p>
        </w:tc>
        <w:sdt>
          <w:sdtPr>
            <w:id w:val="-1211415984"/>
            <w:placeholder>
              <w:docPart w:val="CC1A96F19B7B442793EAE9FB1DDE13C0"/>
            </w:placeholder>
            <w:showingPlcHdr/>
            <w:text w:multiLine="1"/>
          </w:sdtPr>
          <w:sdtEndPr/>
          <w:sdtContent>
            <w:tc>
              <w:tcPr>
                <w:tcW w:w="6379" w:type="dxa"/>
                <w:vAlign w:val="center"/>
              </w:tcPr>
              <w:p w:rsidR="00D00A64" w:rsidRPr="00C4220F" w:rsidRDefault="00D47121" w:rsidP="00D47121">
                <w:r>
                  <w:rPr>
                    <w:rStyle w:val="Platzhaltertext"/>
                  </w:rPr>
                  <w:t>Bitte hier ausfüllen</w:t>
                </w:r>
              </w:p>
            </w:tc>
          </w:sdtContent>
        </w:sdt>
      </w:tr>
      <w:tr w:rsidR="00D00A64" w:rsidRPr="00C4220F" w:rsidTr="003A4F95">
        <w:trPr>
          <w:trHeight w:val="415"/>
        </w:trPr>
        <w:tc>
          <w:tcPr>
            <w:tcW w:w="9039" w:type="dxa"/>
            <w:gridSpan w:val="2"/>
            <w:vAlign w:val="center"/>
          </w:tcPr>
          <w:p w:rsidR="00D00A64" w:rsidRPr="006878B7" w:rsidRDefault="00D00A64" w:rsidP="00FE0D48">
            <w:pPr>
              <w:rPr>
                <w:sz w:val="6"/>
                <w:szCs w:val="6"/>
                <w:lang w:val="en-US"/>
              </w:rPr>
            </w:pPr>
          </w:p>
          <w:p w:rsidR="00D00A64" w:rsidRPr="00B560D0" w:rsidRDefault="00D00A64" w:rsidP="00FE0D48">
            <w:pPr>
              <w:rPr>
                <w:b/>
                <w:lang w:val="en-US"/>
              </w:rPr>
            </w:pPr>
            <w:r w:rsidRPr="00B560D0">
              <w:rPr>
                <w:b/>
                <w:lang w:val="en-US"/>
              </w:rPr>
              <w:t xml:space="preserve">Inhalt der Sitzung </w:t>
            </w:r>
          </w:p>
          <w:p w:rsidR="00D00A64" w:rsidRDefault="00D00A64" w:rsidP="00D47121">
            <w:pPr>
              <w:rPr>
                <w:i/>
                <w:sz w:val="16"/>
                <w:szCs w:val="16"/>
                <w:lang w:val="en-US"/>
              </w:rPr>
            </w:pPr>
            <w:r w:rsidRPr="00B560D0">
              <w:rPr>
                <w:i/>
                <w:sz w:val="16"/>
                <w:szCs w:val="16"/>
                <w:lang w:val="en-US"/>
              </w:rPr>
              <w:t>(content of the meeting)</w:t>
            </w:r>
          </w:p>
          <w:p w:rsidR="00D47121" w:rsidRDefault="00D47121" w:rsidP="00D47121">
            <w:pPr>
              <w:rPr>
                <w:i/>
                <w:sz w:val="16"/>
                <w:szCs w:val="16"/>
                <w:lang w:val="en-US"/>
              </w:rPr>
            </w:pPr>
          </w:p>
          <w:p w:rsidR="00D47121" w:rsidRDefault="00BB0DB9" w:rsidP="00D47121">
            <w:sdt>
              <w:sdtPr>
                <w:id w:val="1840813331"/>
                <w:placeholder>
                  <w:docPart w:val="76279C7E8B054498878ABD957D477C3B"/>
                </w:placeholder>
                <w:showingPlcHdr/>
                <w:text/>
              </w:sdtPr>
              <w:sdtEndPr/>
              <w:sdtContent>
                <w:r w:rsidR="00D47121">
                  <w:rPr>
                    <w:rStyle w:val="Platzhaltertext"/>
                  </w:rPr>
                  <w:t>Bitte hier ausfüllen</w:t>
                </w:r>
              </w:sdtContent>
            </w:sdt>
          </w:p>
          <w:p w:rsidR="00D47121" w:rsidRPr="00D47121" w:rsidRDefault="00D47121" w:rsidP="00D47121">
            <w:pPr>
              <w:rPr>
                <w:i/>
                <w:sz w:val="16"/>
                <w:szCs w:val="16"/>
                <w:lang w:val="en-US"/>
              </w:rPr>
            </w:pPr>
          </w:p>
        </w:tc>
      </w:tr>
    </w:tbl>
    <w:p w:rsidR="00D00A64" w:rsidRPr="004D4274" w:rsidRDefault="00D00A64" w:rsidP="00501BD7">
      <w:pPr>
        <w:tabs>
          <w:tab w:val="left" w:pos="2710"/>
        </w:tabs>
        <w:spacing w:before="120"/>
        <w:ind w:right="0"/>
        <w:rPr>
          <w:i/>
          <w:color w:val="FF0000"/>
          <w:sz w:val="18"/>
          <w:szCs w:val="18"/>
          <w:lang w:val="en-US"/>
        </w:rPr>
      </w:pPr>
    </w:p>
    <w:p w:rsidR="00D00A64" w:rsidRDefault="00D00A64" w:rsidP="00501BD7">
      <w:pPr>
        <w:tabs>
          <w:tab w:val="left" w:pos="2710"/>
        </w:tabs>
        <w:spacing w:before="120"/>
        <w:ind w:right="0"/>
        <w:rPr>
          <w:i/>
          <w:color w:val="FF0000"/>
          <w:sz w:val="18"/>
          <w:szCs w:val="18"/>
          <w:lang w:val="en-US"/>
        </w:rPr>
      </w:pPr>
    </w:p>
    <w:p w:rsidR="006878B7" w:rsidRDefault="006878B7" w:rsidP="006878B7">
      <w:pPr>
        <w:tabs>
          <w:tab w:val="left" w:pos="2241"/>
        </w:tabs>
      </w:pPr>
      <w:r w:rsidRPr="006878B7">
        <w:t xml:space="preserve">Bonn, den </w:t>
      </w:r>
      <w:sdt>
        <w:sdtPr>
          <w:id w:val="1769271500"/>
          <w:showingPlcHdr/>
          <w:date w:fullDate="2019-10-09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6878B7">
            <w:rPr>
              <w:rStyle w:val="Platzhaltertext"/>
            </w:rPr>
            <w:t>Datum</w:t>
          </w:r>
        </w:sdtContent>
      </w:sdt>
      <w:r w:rsidRPr="006878B7">
        <w:t xml:space="preserve">           </w:t>
      </w:r>
      <w:r w:rsidR="00D47121">
        <w:t xml:space="preserve">   </w:t>
      </w:r>
      <w:r>
        <w:t xml:space="preserve">  </w:t>
      </w:r>
      <w:r w:rsidRPr="006878B7">
        <w:t xml:space="preserve"> Unterschrift Promovend</w:t>
      </w:r>
      <w:r w:rsidR="005A1980">
        <w:t>*in</w:t>
      </w:r>
      <w:r w:rsidRPr="006878B7">
        <w:t>: _________________</w:t>
      </w:r>
    </w:p>
    <w:p w:rsidR="006878B7" w:rsidRPr="006878B7" w:rsidRDefault="00D47121" w:rsidP="006878B7">
      <w:pPr>
        <w:tabs>
          <w:tab w:val="left" w:pos="2241"/>
        </w:tabs>
        <w:rPr>
          <w:i/>
          <w:sz w:val="16"/>
          <w:szCs w:val="16"/>
        </w:rPr>
      </w:pPr>
      <w:r>
        <w:tab/>
        <w:t xml:space="preserve">       </w:t>
      </w:r>
      <w:r w:rsidR="003A4F95">
        <w:t xml:space="preserve">     </w:t>
      </w:r>
      <w:r w:rsidR="006878B7" w:rsidRPr="006878B7">
        <w:rPr>
          <w:i/>
          <w:sz w:val="16"/>
          <w:szCs w:val="16"/>
        </w:rPr>
        <w:t xml:space="preserve">Signature </w:t>
      </w:r>
      <w:r w:rsidR="006878B7">
        <w:rPr>
          <w:i/>
          <w:sz w:val="16"/>
          <w:szCs w:val="16"/>
        </w:rPr>
        <w:t>doctoral student</w:t>
      </w:r>
    </w:p>
    <w:p w:rsidR="006878B7" w:rsidRDefault="006878B7" w:rsidP="006878B7">
      <w:pPr>
        <w:tabs>
          <w:tab w:val="left" w:pos="2241"/>
        </w:tabs>
      </w:pPr>
    </w:p>
    <w:p w:rsidR="006878B7" w:rsidRPr="006878B7" w:rsidRDefault="006878B7" w:rsidP="006878B7">
      <w:pPr>
        <w:tabs>
          <w:tab w:val="left" w:pos="2241"/>
        </w:tabs>
      </w:pPr>
    </w:p>
    <w:p w:rsidR="006878B7" w:rsidRDefault="006878B7" w:rsidP="006878B7">
      <w:pPr>
        <w:tabs>
          <w:tab w:val="left" w:pos="2241"/>
        </w:tabs>
      </w:pPr>
      <w:r w:rsidRPr="006878B7">
        <w:t xml:space="preserve">Bonn, den </w:t>
      </w:r>
      <w:sdt>
        <w:sdtPr>
          <w:id w:val="73944011"/>
          <w:showingPlcHdr/>
          <w:date w:fullDate="2019-10-09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6878B7">
            <w:rPr>
              <w:rStyle w:val="Platzhaltertext"/>
            </w:rPr>
            <w:t>Datum</w:t>
          </w:r>
        </w:sdtContent>
      </w:sdt>
      <w:r w:rsidRPr="006878B7">
        <w:t xml:space="preserve">           </w:t>
      </w:r>
      <w:r w:rsidR="00D47121">
        <w:t xml:space="preserve">     </w:t>
      </w:r>
      <w:r w:rsidRPr="006878B7">
        <w:t xml:space="preserve"> Unterschrift</w:t>
      </w:r>
      <w:r>
        <w:t xml:space="preserve"> Betreuer</w:t>
      </w:r>
      <w:r w:rsidR="005A1980">
        <w:t>*in</w:t>
      </w:r>
      <w:r w:rsidR="00D47121">
        <w:t>:     __________________</w:t>
      </w:r>
    </w:p>
    <w:p w:rsidR="00D00A64" w:rsidRDefault="00D47121" w:rsidP="006878B7">
      <w:pPr>
        <w:tabs>
          <w:tab w:val="left" w:pos="2710"/>
        </w:tabs>
        <w:ind w:right="0"/>
        <w:rPr>
          <w:i/>
          <w:sz w:val="16"/>
          <w:szCs w:val="16"/>
        </w:rPr>
      </w:pPr>
      <w:r>
        <w:rPr>
          <w:i/>
          <w:color w:val="FF0000"/>
          <w:sz w:val="18"/>
          <w:szCs w:val="18"/>
        </w:rPr>
        <w:t xml:space="preserve">                                                    </w:t>
      </w:r>
      <w:r w:rsidR="003A4F95">
        <w:rPr>
          <w:i/>
          <w:color w:val="FF0000"/>
          <w:sz w:val="18"/>
          <w:szCs w:val="18"/>
        </w:rPr>
        <w:t xml:space="preserve">      </w:t>
      </w:r>
      <w:r w:rsidR="006878B7" w:rsidRPr="006878B7">
        <w:rPr>
          <w:i/>
          <w:sz w:val="16"/>
          <w:szCs w:val="16"/>
        </w:rPr>
        <w:t>Signature</w:t>
      </w:r>
      <w:r>
        <w:rPr>
          <w:i/>
          <w:sz w:val="16"/>
          <w:szCs w:val="16"/>
        </w:rPr>
        <w:t xml:space="preserve"> primary su</w:t>
      </w:r>
      <w:r w:rsidR="006878B7">
        <w:rPr>
          <w:i/>
          <w:sz w:val="16"/>
          <w:szCs w:val="16"/>
        </w:rPr>
        <w:t xml:space="preserve">pervisor </w:t>
      </w:r>
    </w:p>
    <w:p w:rsidR="00D47121" w:rsidRDefault="00D47121" w:rsidP="006878B7">
      <w:pPr>
        <w:tabs>
          <w:tab w:val="left" w:pos="2710"/>
        </w:tabs>
        <w:ind w:right="0"/>
        <w:rPr>
          <w:i/>
          <w:sz w:val="16"/>
          <w:szCs w:val="16"/>
        </w:rPr>
      </w:pPr>
    </w:p>
    <w:p w:rsidR="00D47121" w:rsidRPr="006878B7" w:rsidRDefault="00D47121" w:rsidP="006878B7">
      <w:pPr>
        <w:tabs>
          <w:tab w:val="left" w:pos="2710"/>
        </w:tabs>
        <w:ind w:right="0"/>
        <w:rPr>
          <w:i/>
          <w:color w:val="FF0000"/>
          <w:sz w:val="18"/>
          <w:szCs w:val="18"/>
        </w:rPr>
      </w:pPr>
    </w:p>
    <w:sectPr w:rsidR="00D47121" w:rsidRPr="006878B7" w:rsidSect="00A102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835" w:right="567" w:bottom="1701" w:left="136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6C4" w:rsidRDefault="005576C4" w:rsidP="00A674F1">
      <w:r>
        <w:separator/>
      </w:r>
    </w:p>
  </w:endnote>
  <w:endnote w:type="continuationSeparator" w:id="0">
    <w:p w:rsidR="005576C4" w:rsidRDefault="005576C4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3CED79" wp14:editId="796F2B59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5576C4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BB0DB9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5576C4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BB0DB9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CED7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3.85pt;margin-top:801.75pt;width:68.25pt;height:17.2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" filled="f" stroked="f">
              <v:path arrowok="t"/>
              <v:textbox inset="0,0,0,0">
                <w:txbxContent>
                  <w:p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5576C4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BB0DB9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5576C4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BB0DB9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29FB92D" wp14:editId="748FDB92">
          <wp:simplePos x="0" y="0"/>
          <wp:positionH relativeFrom="column">
            <wp:posOffset>4800600</wp:posOffset>
          </wp:positionH>
          <wp:positionV relativeFrom="paragraph">
            <wp:posOffset>2967990</wp:posOffset>
          </wp:positionV>
          <wp:extent cx="1361440" cy="935990"/>
          <wp:effectExtent l="0" t="0" r="0" b="0"/>
          <wp:wrapNone/>
          <wp:docPr id="19" name="Bild 50" descr="Beschreibung: Beschreibung: Beschreibung: Beschreibung: Focus_Siegel_Nationales für Holzgreve 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0" descr="Beschreibung: Beschreibung: Beschreibung: Beschreibung: Focus_Siegel_Nationales für Holzgreve 201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6C4" w:rsidRDefault="005576C4" w:rsidP="00A674F1">
      <w:r>
        <w:separator/>
      </w:r>
    </w:p>
  </w:footnote>
  <w:footnote w:type="continuationSeparator" w:id="0">
    <w:p w:rsidR="005576C4" w:rsidRDefault="005576C4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250B2FF8" wp14:editId="393BFC09">
          <wp:simplePos x="0" y="0"/>
          <wp:positionH relativeFrom="margin">
            <wp:posOffset>3948430</wp:posOffset>
          </wp:positionH>
          <wp:positionV relativeFrom="paragraph">
            <wp:posOffset>272415</wp:posOffset>
          </wp:positionV>
          <wp:extent cx="2336800" cy="586105"/>
          <wp:effectExtent l="0" t="0" r="0" b="0"/>
          <wp:wrapNone/>
          <wp:docPr id="32" name="Bild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D40AEEC" wp14:editId="458382C7">
          <wp:simplePos x="0" y="0"/>
          <wp:positionH relativeFrom="column">
            <wp:posOffset>177800</wp:posOffset>
          </wp:positionH>
          <wp:positionV relativeFrom="paragraph">
            <wp:posOffset>268605</wp:posOffset>
          </wp:positionV>
          <wp:extent cx="1346200" cy="530225"/>
          <wp:effectExtent l="0" t="0" r="0" b="0"/>
          <wp:wrapNone/>
          <wp:docPr id="31" name="Bild 16" descr="Beschreibung: Beschreibung: Beschreibung: Beschreibung: Beschreibung: Beschreibung: fmz:Archiv_Medienzentrum:__Archiv-UKOM:Archiv 2016:Bildarchiv: - Logos:Alles rund ums UKB:Universität:UBnLogos2017:UNI_Bonn_Logo_Standard_R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 descr="Beschreibung: Beschreibung: Beschreibung: Beschreibung: Beschreibung: Beschreibung: fmz:Archiv_Medienzentrum:__Archiv-UKOM:Archiv 2016:Bildarchiv: - Logos:Alles rund ums UKB:Universität:UBnLogos2017:UNI_Bonn_Logo_Standard_RZ.pn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1279307E" wp14:editId="4E460134">
          <wp:simplePos x="0" y="0"/>
          <wp:positionH relativeFrom="column">
            <wp:posOffset>25400</wp:posOffset>
          </wp:positionH>
          <wp:positionV relativeFrom="paragraph">
            <wp:posOffset>116205</wp:posOffset>
          </wp:positionV>
          <wp:extent cx="1346200" cy="530225"/>
          <wp:effectExtent l="0" t="0" r="0" b="0"/>
          <wp:wrapNone/>
          <wp:docPr id="29" name="Bild 16" descr="Beschreibung: Beschreibung: Beschreibung: Beschreibung: Beschreibung: Beschreibung: fmz:Archiv_Medienzentrum:__Archiv-UKOM:Archiv 2016:Bildarchiv: - Logos:Alles rund ums UKB:Universität:UBnLogos2017:UNI_Bonn_Logo_Standard_R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 descr="Beschreibung: Beschreibung: Beschreibung: Beschreibung: Beschreibung: Beschreibung: fmz:Archiv_Medienzentrum:__Archiv-UKOM:Archiv 2016:Bildarchiv: - Logos:Alles rund ums UKB:Universität:UBnLogos2017:UNI_Bonn_Logo_Standard_RZ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EA900E7" wp14:editId="64949607">
          <wp:simplePos x="0" y="0"/>
          <wp:positionH relativeFrom="margin">
            <wp:posOffset>3796030</wp:posOffset>
          </wp:positionH>
          <wp:positionV relativeFrom="paragraph">
            <wp:posOffset>120015</wp:posOffset>
          </wp:positionV>
          <wp:extent cx="2336800" cy="586105"/>
          <wp:effectExtent l="0" t="0" r="0" b="0"/>
          <wp:wrapNone/>
          <wp:docPr id="28" name="Bild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34C6AFA" wp14:editId="15B0C9E5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47877B" id="Rectangle 8" o:spid="_x0000_s1026" style="position:absolute;margin-left:17pt;margin-top:421pt;width:2.85pt;height:2.8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NIDw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A3E1E33" wp14:editId="7C19535B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C11FCC" id="Rectangle 9" o:spid="_x0000_s1026" style="position:absolute;margin-left:17pt;margin-top:297.7pt;width:2.85pt;height:2.8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1bDwIAACI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80F3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75B60"/>
    <w:multiLevelType w:val="hybridMultilevel"/>
    <w:tmpl w:val="078CD7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F61E4"/>
    <w:multiLevelType w:val="hybridMultilevel"/>
    <w:tmpl w:val="F648B006"/>
    <w:lvl w:ilvl="0" w:tplc="A5AC52E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i/>
        <w:color w:val="000000" w:themeColor="text1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74E77"/>
    <w:multiLevelType w:val="hybridMultilevel"/>
    <w:tmpl w:val="6A3AA80A"/>
    <w:lvl w:ilvl="0" w:tplc="7A9C271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i/>
        <w:color w:val="000000" w:themeColor="text1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d0AKOEA0KXXes4WRNFZHGmqO6bnGhOE9EMY4PNrfAqjjZzqPyQCC8H7K2Dx1TsP04TxkII6HpLt/Wk5E9u8kEg==" w:salt="DtBduTWM+3D11dK1KIeRgQ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C4"/>
    <w:rsid w:val="000060D1"/>
    <w:rsid w:val="00013512"/>
    <w:rsid w:val="000209D9"/>
    <w:rsid w:val="000253B5"/>
    <w:rsid w:val="00031277"/>
    <w:rsid w:val="00041755"/>
    <w:rsid w:val="00076A6B"/>
    <w:rsid w:val="00080A15"/>
    <w:rsid w:val="000B404C"/>
    <w:rsid w:val="000B7192"/>
    <w:rsid w:val="000B7B67"/>
    <w:rsid w:val="000D73B2"/>
    <w:rsid w:val="000E2A4B"/>
    <w:rsid w:val="000F1ABD"/>
    <w:rsid w:val="000F6998"/>
    <w:rsid w:val="0011678F"/>
    <w:rsid w:val="00124ABD"/>
    <w:rsid w:val="00131A94"/>
    <w:rsid w:val="00146AB0"/>
    <w:rsid w:val="001561A4"/>
    <w:rsid w:val="00162ADC"/>
    <w:rsid w:val="0016533D"/>
    <w:rsid w:val="001658D6"/>
    <w:rsid w:val="0017468E"/>
    <w:rsid w:val="001752BB"/>
    <w:rsid w:val="00182749"/>
    <w:rsid w:val="001A4B5E"/>
    <w:rsid w:val="001A7952"/>
    <w:rsid w:val="001A7FBA"/>
    <w:rsid w:val="001B1767"/>
    <w:rsid w:val="001B3B4C"/>
    <w:rsid w:val="001C3768"/>
    <w:rsid w:val="001C3F5F"/>
    <w:rsid w:val="001C55E1"/>
    <w:rsid w:val="001D26E4"/>
    <w:rsid w:val="001D4961"/>
    <w:rsid w:val="001D4BB5"/>
    <w:rsid w:val="001D4F96"/>
    <w:rsid w:val="001D60B7"/>
    <w:rsid w:val="001E6CDA"/>
    <w:rsid w:val="001F406B"/>
    <w:rsid w:val="00200B14"/>
    <w:rsid w:val="00213B32"/>
    <w:rsid w:val="00292560"/>
    <w:rsid w:val="002942E3"/>
    <w:rsid w:val="002A6274"/>
    <w:rsid w:val="002B1505"/>
    <w:rsid w:val="002B4F25"/>
    <w:rsid w:val="002C36E1"/>
    <w:rsid w:val="002C3F18"/>
    <w:rsid w:val="002E4B72"/>
    <w:rsid w:val="00312480"/>
    <w:rsid w:val="00325893"/>
    <w:rsid w:val="00350B3F"/>
    <w:rsid w:val="0035203E"/>
    <w:rsid w:val="003578DB"/>
    <w:rsid w:val="00372674"/>
    <w:rsid w:val="0038384E"/>
    <w:rsid w:val="003840AC"/>
    <w:rsid w:val="003871D8"/>
    <w:rsid w:val="003A06F4"/>
    <w:rsid w:val="003A4F95"/>
    <w:rsid w:val="003A5421"/>
    <w:rsid w:val="003C0E26"/>
    <w:rsid w:val="003C7FE7"/>
    <w:rsid w:val="003D0006"/>
    <w:rsid w:val="00400E9F"/>
    <w:rsid w:val="00412C33"/>
    <w:rsid w:val="004345BF"/>
    <w:rsid w:val="00455470"/>
    <w:rsid w:val="00464ADB"/>
    <w:rsid w:val="00467373"/>
    <w:rsid w:val="00473FE9"/>
    <w:rsid w:val="004814E9"/>
    <w:rsid w:val="00481DBA"/>
    <w:rsid w:val="004B4663"/>
    <w:rsid w:val="004C2270"/>
    <w:rsid w:val="004C668C"/>
    <w:rsid w:val="004D04C8"/>
    <w:rsid w:val="004D4274"/>
    <w:rsid w:val="004E4425"/>
    <w:rsid w:val="004E49E5"/>
    <w:rsid w:val="004E7261"/>
    <w:rsid w:val="004F05C8"/>
    <w:rsid w:val="004F6BB2"/>
    <w:rsid w:val="00501BD7"/>
    <w:rsid w:val="00507088"/>
    <w:rsid w:val="00514AF2"/>
    <w:rsid w:val="00524C83"/>
    <w:rsid w:val="00540BDE"/>
    <w:rsid w:val="00546DE3"/>
    <w:rsid w:val="0054792C"/>
    <w:rsid w:val="005576C4"/>
    <w:rsid w:val="005600FB"/>
    <w:rsid w:val="00563F9F"/>
    <w:rsid w:val="0056736A"/>
    <w:rsid w:val="00582635"/>
    <w:rsid w:val="005A1980"/>
    <w:rsid w:val="005A2022"/>
    <w:rsid w:val="005B5403"/>
    <w:rsid w:val="005C5C11"/>
    <w:rsid w:val="005D480A"/>
    <w:rsid w:val="005D7BA8"/>
    <w:rsid w:val="005E53B9"/>
    <w:rsid w:val="005F0ECD"/>
    <w:rsid w:val="005F487A"/>
    <w:rsid w:val="00634D94"/>
    <w:rsid w:val="0065652E"/>
    <w:rsid w:val="00662D43"/>
    <w:rsid w:val="00665310"/>
    <w:rsid w:val="0068399A"/>
    <w:rsid w:val="006878B7"/>
    <w:rsid w:val="006A25B5"/>
    <w:rsid w:val="006B6A50"/>
    <w:rsid w:val="006B77B3"/>
    <w:rsid w:val="006C6B68"/>
    <w:rsid w:val="006E0B30"/>
    <w:rsid w:val="006F18F5"/>
    <w:rsid w:val="006F63A0"/>
    <w:rsid w:val="00703C0E"/>
    <w:rsid w:val="00726F85"/>
    <w:rsid w:val="00733DEB"/>
    <w:rsid w:val="00744959"/>
    <w:rsid w:val="00754939"/>
    <w:rsid w:val="0075650D"/>
    <w:rsid w:val="00757A80"/>
    <w:rsid w:val="00766241"/>
    <w:rsid w:val="0077000C"/>
    <w:rsid w:val="00780879"/>
    <w:rsid w:val="007C51F4"/>
    <w:rsid w:val="007D075E"/>
    <w:rsid w:val="007E0850"/>
    <w:rsid w:val="007E2AEE"/>
    <w:rsid w:val="007F0557"/>
    <w:rsid w:val="007F3632"/>
    <w:rsid w:val="007F54B8"/>
    <w:rsid w:val="00800A78"/>
    <w:rsid w:val="00801997"/>
    <w:rsid w:val="00805AF9"/>
    <w:rsid w:val="0080728F"/>
    <w:rsid w:val="00825E7F"/>
    <w:rsid w:val="008610F6"/>
    <w:rsid w:val="0086125D"/>
    <w:rsid w:val="00861AAB"/>
    <w:rsid w:val="00876669"/>
    <w:rsid w:val="0087799D"/>
    <w:rsid w:val="008779E4"/>
    <w:rsid w:val="00881DBD"/>
    <w:rsid w:val="00884BD0"/>
    <w:rsid w:val="008966C4"/>
    <w:rsid w:val="008976DE"/>
    <w:rsid w:val="008A473B"/>
    <w:rsid w:val="008C76EC"/>
    <w:rsid w:val="008D2EA4"/>
    <w:rsid w:val="008D7FA1"/>
    <w:rsid w:val="008E7BFC"/>
    <w:rsid w:val="008F37D2"/>
    <w:rsid w:val="0090719F"/>
    <w:rsid w:val="009153D9"/>
    <w:rsid w:val="00926853"/>
    <w:rsid w:val="00932834"/>
    <w:rsid w:val="00941848"/>
    <w:rsid w:val="00946852"/>
    <w:rsid w:val="00953DA7"/>
    <w:rsid w:val="0096208A"/>
    <w:rsid w:val="00967A29"/>
    <w:rsid w:val="00970B4D"/>
    <w:rsid w:val="00970EF2"/>
    <w:rsid w:val="00973137"/>
    <w:rsid w:val="009879D2"/>
    <w:rsid w:val="00990B22"/>
    <w:rsid w:val="00991248"/>
    <w:rsid w:val="009916C2"/>
    <w:rsid w:val="009A1D5B"/>
    <w:rsid w:val="009A2322"/>
    <w:rsid w:val="009B2574"/>
    <w:rsid w:val="009B5693"/>
    <w:rsid w:val="009D216D"/>
    <w:rsid w:val="009D38E1"/>
    <w:rsid w:val="009D4960"/>
    <w:rsid w:val="009E4C41"/>
    <w:rsid w:val="009F24A5"/>
    <w:rsid w:val="009F4E70"/>
    <w:rsid w:val="009F556A"/>
    <w:rsid w:val="00A1025E"/>
    <w:rsid w:val="00A172B3"/>
    <w:rsid w:val="00A53119"/>
    <w:rsid w:val="00A555C7"/>
    <w:rsid w:val="00A65B93"/>
    <w:rsid w:val="00A674F1"/>
    <w:rsid w:val="00A77C85"/>
    <w:rsid w:val="00A85297"/>
    <w:rsid w:val="00A96B58"/>
    <w:rsid w:val="00AA3DE4"/>
    <w:rsid w:val="00AB5B19"/>
    <w:rsid w:val="00AC57DE"/>
    <w:rsid w:val="00AD21ED"/>
    <w:rsid w:val="00AD5102"/>
    <w:rsid w:val="00AD7822"/>
    <w:rsid w:val="00AF32B4"/>
    <w:rsid w:val="00B071A8"/>
    <w:rsid w:val="00B20131"/>
    <w:rsid w:val="00B24103"/>
    <w:rsid w:val="00B268B7"/>
    <w:rsid w:val="00B47C7E"/>
    <w:rsid w:val="00B53407"/>
    <w:rsid w:val="00B560D0"/>
    <w:rsid w:val="00B6189E"/>
    <w:rsid w:val="00B83897"/>
    <w:rsid w:val="00B92298"/>
    <w:rsid w:val="00B942FE"/>
    <w:rsid w:val="00BA1599"/>
    <w:rsid w:val="00BA5268"/>
    <w:rsid w:val="00BB0DB9"/>
    <w:rsid w:val="00BC00F3"/>
    <w:rsid w:val="00BE3477"/>
    <w:rsid w:val="00C13348"/>
    <w:rsid w:val="00C13518"/>
    <w:rsid w:val="00C25129"/>
    <w:rsid w:val="00C36E4E"/>
    <w:rsid w:val="00C377B7"/>
    <w:rsid w:val="00C50CE0"/>
    <w:rsid w:val="00C550C0"/>
    <w:rsid w:val="00C559D9"/>
    <w:rsid w:val="00C64C3B"/>
    <w:rsid w:val="00CA2F60"/>
    <w:rsid w:val="00CA4679"/>
    <w:rsid w:val="00CA57CE"/>
    <w:rsid w:val="00CB0946"/>
    <w:rsid w:val="00CB22A1"/>
    <w:rsid w:val="00CD3046"/>
    <w:rsid w:val="00CE3173"/>
    <w:rsid w:val="00CE6A96"/>
    <w:rsid w:val="00CF6D05"/>
    <w:rsid w:val="00D00A64"/>
    <w:rsid w:val="00D0267E"/>
    <w:rsid w:val="00D04522"/>
    <w:rsid w:val="00D13493"/>
    <w:rsid w:val="00D2002E"/>
    <w:rsid w:val="00D2661E"/>
    <w:rsid w:val="00D2717C"/>
    <w:rsid w:val="00D426DC"/>
    <w:rsid w:val="00D43B77"/>
    <w:rsid w:val="00D4509D"/>
    <w:rsid w:val="00D47121"/>
    <w:rsid w:val="00D56FF1"/>
    <w:rsid w:val="00D5710F"/>
    <w:rsid w:val="00D729D9"/>
    <w:rsid w:val="00D87817"/>
    <w:rsid w:val="00D91CBB"/>
    <w:rsid w:val="00DA63F2"/>
    <w:rsid w:val="00DB38ED"/>
    <w:rsid w:val="00DD79B0"/>
    <w:rsid w:val="00DF2B53"/>
    <w:rsid w:val="00DF6FD9"/>
    <w:rsid w:val="00E01D0B"/>
    <w:rsid w:val="00E04CBC"/>
    <w:rsid w:val="00E12F51"/>
    <w:rsid w:val="00E24875"/>
    <w:rsid w:val="00E45C08"/>
    <w:rsid w:val="00E74F7B"/>
    <w:rsid w:val="00E75230"/>
    <w:rsid w:val="00E84475"/>
    <w:rsid w:val="00EA3277"/>
    <w:rsid w:val="00EA3781"/>
    <w:rsid w:val="00EB4979"/>
    <w:rsid w:val="00EC2A6F"/>
    <w:rsid w:val="00EC3AA3"/>
    <w:rsid w:val="00EC69A5"/>
    <w:rsid w:val="00ED0A93"/>
    <w:rsid w:val="00ED0E53"/>
    <w:rsid w:val="00ED7049"/>
    <w:rsid w:val="00EE500A"/>
    <w:rsid w:val="00EF1A3B"/>
    <w:rsid w:val="00EF6D3B"/>
    <w:rsid w:val="00F014AE"/>
    <w:rsid w:val="00F05A53"/>
    <w:rsid w:val="00F20486"/>
    <w:rsid w:val="00F36A2A"/>
    <w:rsid w:val="00F41A9F"/>
    <w:rsid w:val="00F52CAD"/>
    <w:rsid w:val="00F70AF6"/>
    <w:rsid w:val="00F754F6"/>
    <w:rsid w:val="00F808C4"/>
    <w:rsid w:val="00F943BC"/>
    <w:rsid w:val="00F94A4D"/>
    <w:rsid w:val="00F94EB6"/>
    <w:rsid w:val="00FB038A"/>
    <w:rsid w:val="00FB3BAD"/>
    <w:rsid w:val="00FB624F"/>
    <w:rsid w:val="00FC7902"/>
    <w:rsid w:val="00FE310E"/>
    <w:rsid w:val="00FE6D57"/>
    <w:rsid w:val="00FF1FCB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5:docId w15:val="{0844D1BA-6141-4380-898E-2A7D2C56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5230"/>
    <w:pPr>
      <w:spacing w:line="276" w:lineRule="auto"/>
      <w:ind w:right="-1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0131"/>
    <w:pPr>
      <w:keepNext/>
      <w:keepLines/>
      <w:spacing w:before="480"/>
      <w:outlineLvl w:val="0"/>
    </w:pPr>
    <w:rPr>
      <w:rFonts w:eastAsia="Times New Roman" w:cs="Arial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20131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qFormat/>
    <w:rsid w:val="00C377B7"/>
    <w:pPr>
      <w:spacing w:line="276" w:lineRule="auto"/>
      <w:ind w:right="3119"/>
    </w:pPr>
    <w:rPr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C377B7"/>
    <w:rPr>
      <w:sz w:val="12"/>
      <w:szCs w:val="12"/>
      <w:lang w:val="de-DE" w:eastAsia="en-US" w:bidi="ar-SA"/>
    </w:rPr>
  </w:style>
  <w:style w:type="character" w:customStyle="1" w:styleId="berschrift1Zchn">
    <w:name w:val="Überschrift 1 Zchn"/>
    <w:link w:val="berschrift1"/>
    <w:uiPriority w:val="9"/>
    <w:rsid w:val="00B20131"/>
    <w:rPr>
      <w:rFonts w:eastAsia="Times New Roman" w:cs="Arial"/>
      <w:b/>
      <w:bCs/>
      <w:sz w:val="24"/>
      <w:szCs w:val="24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B20131"/>
    <w:rPr>
      <w:rFonts w:eastAsia="Times New Roman" w:cs="Arial"/>
      <w:b/>
      <w:bCs/>
      <w:szCs w:val="20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qFormat/>
    <w:rsid w:val="00932834"/>
  </w:style>
  <w:style w:type="character" w:customStyle="1" w:styleId="FarbigeListe-Akzent1Zchn">
    <w:name w:val="Farbige Liste - Akzent 1 Zchn"/>
    <w:basedOn w:val="Absatz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table" w:styleId="Tabellenraster">
    <w:name w:val="Table Grid"/>
    <w:basedOn w:val="NormaleTabelle"/>
    <w:uiPriority w:val="59"/>
    <w:rsid w:val="00F80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rsid w:val="00F808C4"/>
    <w:rPr>
      <w:color w:val="808080"/>
    </w:rPr>
  </w:style>
  <w:style w:type="paragraph" w:styleId="Listenabsatz">
    <w:name w:val="List Paragraph"/>
    <w:basedOn w:val="Standard"/>
    <w:uiPriority w:val="34"/>
    <w:qFormat/>
    <w:rsid w:val="00970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b25127\AppData\Local\Temp\notes05F7E8\AED-B.Vorl-Stab-GB-1-do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C9DF23EA904789892624FBEE2700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A6E41-D9EC-493B-96AD-40315766BC82}"/>
      </w:docPartPr>
      <w:docPartBody>
        <w:p w:rsidR="007765CA" w:rsidRDefault="00FA1D6B" w:rsidP="00FA1D6B">
          <w:pPr>
            <w:pStyle w:val="A2C9DF23EA904789892624FBEE2700E3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F27EBAE5FDD849458AA36F5B91AE0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BDD4CB-237D-4225-B101-7BB7F6ACDC27}"/>
      </w:docPartPr>
      <w:docPartBody>
        <w:p w:rsidR="007765CA" w:rsidRDefault="00FA1D6B" w:rsidP="00FA1D6B">
          <w:pPr>
            <w:pStyle w:val="F27EBAE5FDD849458AA36F5B91AE0DFA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70841BE89197477FA998FF8B8C07F4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601DAD-CD7E-4CCC-8DFA-15C2302E8FDF}"/>
      </w:docPartPr>
      <w:docPartBody>
        <w:p w:rsidR="007765CA" w:rsidRDefault="00FA1D6B" w:rsidP="00FA1D6B">
          <w:pPr>
            <w:pStyle w:val="70841BE89197477FA998FF8B8C07F40B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446B4A57D7C8485EA834CFB8AF1885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9C932E-6AF2-4040-AADB-CEA3FC05244D}"/>
      </w:docPartPr>
      <w:docPartBody>
        <w:p w:rsidR="007765CA" w:rsidRDefault="00FA1D6B" w:rsidP="00FA1D6B">
          <w:pPr>
            <w:pStyle w:val="446B4A57D7C8485EA834CFB8AF1885D1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BFDB63E1BADA423AB1964622B1EFE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1885D-66D9-4448-BEB0-E5D08C1FF1C0}"/>
      </w:docPartPr>
      <w:docPartBody>
        <w:p w:rsidR="007765CA" w:rsidRDefault="00FA1D6B" w:rsidP="00FA1D6B">
          <w:pPr>
            <w:pStyle w:val="BFDB63E1BADA423AB1964622B1EFEABD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126532C4B0DC4FEDB0F7F8000B1A02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58CDE7-B7E8-4318-BFBB-32810D9F00D4}"/>
      </w:docPartPr>
      <w:docPartBody>
        <w:p w:rsidR="007765CA" w:rsidRDefault="00FA1D6B" w:rsidP="00FA1D6B">
          <w:pPr>
            <w:pStyle w:val="126532C4B0DC4FEDB0F7F8000B1A0276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AD9E57DA0EAF434B8EB27F04B4FB08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570104-CB2B-4EE4-B3E7-93DBDE4026C6}"/>
      </w:docPartPr>
      <w:docPartBody>
        <w:p w:rsidR="007765CA" w:rsidRDefault="00FA1D6B" w:rsidP="00FA1D6B">
          <w:pPr>
            <w:pStyle w:val="AD9E57DA0EAF434B8EB27F04B4FB088D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71913E80319D49BE98A28D9D6B0E11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F44425-C2D0-41E1-8339-84FBE1879DDC}"/>
      </w:docPartPr>
      <w:docPartBody>
        <w:p w:rsidR="0009289C" w:rsidRDefault="004C5987" w:rsidP="004C5987">
          <w:pPr>
            <w:pStyle w:val="71913E80319D49BE98A28D9D6B0E11A2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9E44323E37534B75A2C76E39147D4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89517-E99F-4F61-9658-9020D546A839}"/>
      </w:docPartPr>
      <w:docPartBody>
        <w:p w:rsidR="0009289C" w:rsidRDefault="004C5987" w:rsidP="004C5987">
          <w:pPr>
            <w:pStyle w:val="9E44323E37534B75A2C76E39147D4F17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7B6582AFF34C4A5FA4C9D1261A8DF3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19AFE-C0C0-4D10-ACD5-B1B274617EA7}"/>
      </w:docPartPr>
      <w:docPartBody>
        <w:p w:rsidR="0009289C" w:rsidRDefault="004C5987" w:rsidP="004C5987">
          <w:pPr>
            <w:pStyle w:val="7B6582AFF34C4A5FA4C9D1261A8DF341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B4E74C284B0E484BA4932F81054486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DBBFDB-15F4-4C98-A3DF-F74681AD73C9}"/>
      </w:docPartPr>
      <w:docPartBody>
        <w:p w:rsidR="0009289C" w:rsidRDefault="004C5987" w:rsidP="004C5987">
          <w:pPr>
            <w:pStyle w:val="B4E74C284B0E484BA4932F8105448645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CC1A96F19B7B442793EAE9FB1DDE1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436A9B-14AB-41C7-9530-B4ACE4BF02F1}"/>
      </w:docPartPr>
      <w:docPartBody>
        <w:p w:rsidR="0009289C" w:rsidRDefault="004C5987" w:rsidP="004C5987">
          <w:pPr>
            <w:pStyle w:val="CC1A96F19B7B442793EAE9FB1DDE13C0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B8406E36DBF34F778A8F634D8B555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D37E30-48F4-4503-9F93-3B1041A93D38}"/>
      </w:docPartPr>
      <w:docPartBody>
        <w:p w:rsidR="00D86F62" w:rsidRDefault="00CA523E" w:rsidP="00CA523E">
          <w:pPr>
            <w:pStyle w:val="B8406E36DBF34F778A8F634D8B555280"/>
          </w:pPr>
          <w:r>
            <w:rPr>
              <w:rStyle w:val="Platzhaltertext"/>
            </w:rPr>
            <w:t>Bitte hier ausfüllen</w:t>
          </w:r>
        </w:p>
      </w:docPartBody>
    </w:docPart>
    <w:docPart>
      <w:docPartPr>
        <w:name w:val="76279C7E8B054498878ABD957D477C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830546-27B3-4BDB-98F4-7C46A0D394C4}"/>
      </w:docPartPr>
      <w:docPartBody>
        <w:p w:rsidR="00D86F62" w:rsidRDefault="00CA523E" w:rsidP="00CA523E">
          <w:pPr>
            <w:pStyle w:val="76279C7E8B054498878ABD957D477C3B"/>
          </w:pPr>
          <w:r>
            <w:rPr>
              <w:rStyle w:val="Platzhaltertext"/>
            </w:rPr>
            <w:t>Bitte hier ausfüllen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D6B"/>
    <w:rsid w:val="0009289C"/>
    <w:rsid w:val="004C5987"/>
    <w:rsid w:val="007765CA"/>
    <w:rsid w:val="00CA523E"/>
    <w:rsid w:val="00D86F62"/>
    <w:rsid w:val="00FA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CA523E"/>
    <w:rPr>
      <w:color w:val="808080"/>
    </w:rPr>
  </w:style>
  <w:style w:type="paragraph" w:customStyle="1" w:styleId="0F62C13A16044FCCA0FD48FD57C13AD4">
    <w:name w:val="0F62C13A16044FCCA0FD48FD57C13AD4"/>
    <w:rsid w:val="00FA1D6B"/>
  </w:style>
  <w:style w:type="paragraph" w:customStyle="1" w:styleId="27A9CF6C032F40049147D338FE471CC0">
    <w:name w:val="27A9CF6C032F40049147D338FE471CC0"/>
    <w:rsid w:val="00FA1D6B"/>
  </w:style>
  <w:style w:type="paragraph" w:customStyle="1" w:styleId="19EF86143AFF460990FB2478AD243813">
    <w:name w:val="19EF86143AFF460990FB2478AD243813"/>
    <w:rsid w:val="00FA1D6B"/>
  </w:style>
  <w:style w:type="paragraph" w:customStyle="1" w:styleId="22CCCBC65C6A48D3AE71EA0F022C41D1">
    <w:name w:val="22CCCBC65C6A48D3AE71EA0F022C41D1"/>
    <w:rsid w:val="00FA1D6B"/>
  </w:style>
  <w:style w:type="paragraph" w:customStyle="1" w:styleId="BF7903B8F4D347F980AA905B68E3DBE3">
    <w:name w:val="BF7903B8F4D347F980AA905B68E3DBE3"/>
    <w:rsid w:val="00FA1D6B"/>
  </w:style>
  <w:style w:type="paragraph" w:customStyle="1" w:styleId="7DDDCC9A65424E329EC1553E798F631A">
    <w:name w:val="7DDDCC9A65424E329EC1553E798F631A"/>
    <w:rsid w:val="00FA1D6B"/>
  </w:style>
  <w:style w:type="paragraph" w:customStyle="1" w:styleId="6EBF3C9B1B2F482F806DC7922C5B6C12">
    <w:name w:val="6EBF3C9B1B2F482F806DC7922C5B6C12"/>
    <w:rsid w:val="00FA1D6B"/>
  </w:style>
  <w:style w:type="paragraph" w:customStyle="1" w:styleId="1314BADDDFFF475F8EB3EB7AAB41DA01">
    <w:name w:val="1314BADDDFFF475F8EB3EB7AAB41DA01"/>
    <w:rsid w:val="00FA1D6B"/>
  </w:style>
  <w:style w:type="paragraph" w:customStyle="1" w:styleId="C1F0BE90A8234DE18437523661738203">
    <w:name w:val="C1F0BE90A8234DE18437523661738203"/>
    <w:rsid w:val="00FA1D6B"/>
  </w:style>
  <w:style w:type="paragraph" w:customStyle="1" w:styleId="9EA0CF3E782841DA924F8092A5D942DD">
    <w:name w:val="9EA0CF3E782841DA924F8092A5D942DD"/>
    <w:rsid w:val="00FA1D6B"/>
  </w:style>
  <w:style w:type="paragraph" w:customStyle="1" w:styleId="2699C5E521BB4DD3A5FC756C8460C753">
    <w:name w:val="2699C5E521BB4DD3A5FC756C8460C753"/>
    <w:rsid w:val="00FA1D6B"/>
  </w:style>
  <w:style w:type="paragraph" w:customStyle="1" w:styleId="B0CB3F022A8A4AB6BB31C0CF2D1C2DC1">
    <w:name w:val="B0CB3F022A8A4AB6BB31C0CF2D1C2DC1"/>
    <w:rsid w:val="00FA1D6B"/>
  </w:style>
  <w:style w:type="paragraph" w:customStyle="1" w:styleId="5227B7B3420948D1BB53BAD1B921B367">
    <w:name w:val="5227B7B3420948D1BB53BAD1B921B367"/>
    <w:rsid w:val="00FA1D6B"/>
  </w:style>
  <w:style w:type="paragraph" w:customStyle="1" w:styleId="9D20A88B81C5489C9BB36FB82632D196">
    <w:name w:val="9D20A88B81C5489C9BB36FB82632D196"/>
    <w:rsid w:val="00FA1D6B"/>
  </w:style>
  <w:style w:type="paragraph" w:customStyle="1" w:styleId="A2C9DF23EA904789892624FBEE2700E3">
    <w:name w:val="A2C9DF23EA904789892624FBEE2700E3"/>
    <w:rsid w:val="00FA1D6B"/>
  </w:style>
  <w:style w:type="paragraph" w:customStyle="1" w:styleId="F27EBAE5FDD849458AA36F5B91AE0DFA">
    <w:name w:val="F27EBAE5FDD849458AA36F5B91AE0DFA"/>
    <w:rsid w:val="00FA1D6B"/>
  </w:style>
  <w:style w:type="paragraph" w:customStyle="1" w:styleId="71C595E107C74DE68626BD29D3DFA37D">
    <w:name w:val="71C595E107C74DE68626BD29D3DFA37D"/>
    <w:rsid w:val="00FA1D6B"/>
  </w:style>
  <w:style w:type="paragraph" w:customStyle="1" w:styleId="0306224A902249378AA812DAE3B1D7E4">
    <w:name w:val="0306224A902249378AA812DAE3B1D7E4"/>
    <w:rsid w:val="00FA1D6B"/>
  </w:style>
  <w:style w:type="paragraph" w:customStyle="1" w:styleId="DEC259CE768B456FA799ED8DE7754791">
    <w:name w:val="DEC259CE768B456FA799ED8DE7754791"/>
    <w:rsid w:val="00FA1D6B"/>
  </w:style>
  <w:style w:type="paragraph" w:customStyle="1" w:styleId="0C0882AB35D943F0B98296145D39C81B">
    <w:name w:val="0C0882AB35D943F0B98296145D39C81B"/>
    <w:rsid w:val="00FA1D6B"/>
  </w:style>
  <w:style w:type="paragraph" w:customStyle="1" w:styleId="8154AB9D056046F6AC6EA9E1A1CCE1FF">
    <w:name w:val="8154AB9D056046F6AC6EA9E1A1CCE1FF"/>
    <w:rsid w:val="00FA1D6B"/>
  </w:style>
  <w:style w:type="paragraph" w:customStyle="1" w:styleId="998F451FDF8C49C8B11A78DC08089684">
    <w:name w:val="998F451FDF8C49C8B11A78DC08089684"/>
    <w:rsid w:val="00FA1D6B"/>
  </w:style>
  <w:style w:type="paragraph" w:customStyle="1" w:styleId="70841BE89197477FA998FF8B8C07F40B">
    <w:name w:val="70841BE89197477FA998FF8B8C07F40B"/>
    <w:rsid w:val="00FA1D6B"/>
  </w:style>
  <w:style w:type="paragraph" w:customStyle="1" w:styleId="36C2A3B9FB9849949AF2B2FFE1BBEE9B">
    <w:name w:val="36C2A3B9FB9849949AF2B2FFE1BBEE9B"/>
    <w:rsid w:val="00FA1D6B"/>
  </w:style>
  <w:style w:type="paragraph" w:customStyle="1" w:styleId="446B4A57D7C8485EA834CFB8AF1885D1">
    <w:name w:val="446B4A57D7C8485EA834CFB8AF1885D1"/>
    <w:rsid w:val="00FA1D6B"/>
  </w:style>
  <w:style w:type="paragraph" w:customStyle="1" w:styleId="BFDB63E1BADA423AB1964622B1EFEABD">
    <w:name w:val="BFDB63E1BADA423AB1964622B1EFEABD"/>
    <w:rsid w:val="00FA1D6B"/>
  </w:style>
  <w:style w:type="paragraph" w:customStyle="1" w:styleId="126532C4B0DC4FEDB0F7F8000B1A0276">
    <w:name w:val="126532C4B0DC4FEDB0F7F8000B1A0276"/>
    <w:rsid w:val="00FA1D6B"/>
  </w:style>
  <w:style w:type="paragraph" w:customStyle="1" w:styleId="51383EEEB6FF4061B8E09436DD4F43A7">
    <w:name w:val="51383EEEB6FF4061B8E09436DD4F43A7"/>
    <w:rsid w:val="00FA1D6B"/>
  </w:style>
  <w:style w:type="paragraph" w:customStyle="1" w:styleId="9B16C57A4D9A44249BE650F180D9D225">
    <w:name w:val="9B16C57A4D9A44249BE650F180D9D225"/>
    <w:rsid w:val="00FA1D6B"/>
  </w:style>
  <w:style w:type="paragraph" w:customStyle="1" w:styleId="D94C7CD7495A4731AC80B78430FE4359">
    <w:name w:val="D94C7CD7495A4731AC80B78430FE4359"/>
    <w:rsid w:val="00FA1D6B"/>
  </w:style>
  <w:style w:type="paragraph" w:customStyle="1" w:styleId="EC95929CB7D44E5BAAD085C254E7C71C">
    <w:name w:val="EC95929CB7D44E5BAAD085C254E7C71C"/>
    <w:rsid w:val="00FA1D6B"/>
  </w:style>
  <w:style w:type="paragraph" w:customStyle="1" w:styleId="B62B4BCE46694F948FBE000862062A08">
    <w:name w:val="B62B4BCE46694F948FBE000862062A08"/>
    <w:rsid w:val="00FA1D6B"/>
  </w:style>
  <w:style w:type="paragraph" w:customStyle="1" w:styleId="9A0F09B78D614145864DDDE1B4D0AB12">
    <w:name w:val="9A0F09B78D614145864DDDE1B4D0AB12"/>
    <w:rsid w:val="00FA1D6B"/>
  </w:style>
  <w:style w:type="paragraph" w:customStyle="1" w:styleId="21D10A3FA41747B59B428F527ABEDDA9">
    <w:name w:val="21D10A3FA41747B59B428F527ABEDDA9"/>
    <w:rsid w:val="00FA1D6B"/>
  </w:style>
  <w:style w:type="paragraph" w:customStyle="1" w:styleId="C1A31757DB8A4F7F86B85ABB8487907C">
    <w:name w:val="C1A31757DB8A4F7F86B85ABB8487907C"/>
    <w:rsid w:val="00FA1D6B"/>
  </w:style>
  <w:style w:type="paragraph" w:customStyle="1" w:styleId="E813BFCA782E483AA62348D6C5BB0E09">
    <w:name w:val="E813BFCA782E483AA62348D6C5BB0E09"/>
    <w:rsid w:val="00FA1D6B"/>
  </w:style>
  <w:style w:type="paragraph" w:customStyle="1" w:styleId="A0A3F97BADFB44A3AD6294DA122742DF">
    <w:name w:val="A0A3F97BADFB44A3AD6294DA122742DF"/>
    <w:rsid w:val="00FA1D6B"/>
  </w:style>
  <w:style w:type="paragraph" w:customStyle="1" w:styleId="E96806AA8A6A4995A96D0F59A384DBA4">
    <w:name w:val="E96806AA8A6A4995A96D0F59A384DBA4"/>
    <w:rsid w:val="00FA1D6B"/>
  </w:style>
  <w:style w:type="paragraph" w:customStyle="1" w:styleId="68F9CBB471D04788AEFE78104BA82263">
    <w:name w:val="68F9CBB471D04788AEFE78104BA82263"/>
    <w:rsid w:val="00FA1D6B"/>
  </w:style>
  <w:style w:type="paragraph" w:customStyle="1" w:styleId="AD9E57DA0EAF434B8EB27F04B4FB088D">
    <w:name w:val="AD9E57DA0EAF434B8EB27F04B4FB088D"/>
    <w:rsid w:val="00FA1D6B"/>
  </w:style>
  <w:style w:type="paragraph" w:customStyle="1" w:styleId="70D6FB08AC1F426A940E356E9E318A5B">
    <w:name w:val="70D6FB08AC1F426A940E356E9E318A5B"/>
    <w:rsid w:val="00FA1D6B"/>
  </w:style>
  <w:style w:type="paragraph" w:customStyle="1" w:styleId="71913E80319D49BE98A28D9D6B0E11A2">
    <w:name w:val="71913E80319D49BE98A28D9D6B0E11A2"/>
    <w:rsid w:val="004C5987"/>
  </w:style>
  <w:style w:type="paragraph" w:customStyle="1" w:styleId="9E44323E37534B75A2C76E39147D4F17">
    <w:name w:val="9E44323E37534B75A2C76E39147D4F17"/>
    <w:rsid w:val="004C5987"/>
  </w:style>
  <w:style w:type="paragraph" w:customStyle="1" w:styleId="7B6582AFF34C4A5FA4C9D1261A8DF341">
    <w:name w:val="7B6582AFF34C4A5FA4C9D1261A8DF341"/>
    <w:rsid w:val="004C5987"/>
  </w:style>
  <w:style w:type="paragraph" w:customStyle="1" w:styleId="B4E74C284B0E484BA4932F8105448645">
    <w:name w:val="B4E74C284B0E484BA4932F8105448645"/>
    <w:rsid w:val="004C5987"/>
  </w:style>
  <w:style w:type="paragraph" w:customStyle="1" w:styleId="CC1A96F19B7B442793EAE9FB1DDE13C0">
    <w:name w:val="CC1A96F19B7B442793EAE9FB1DDE13C0"/>
    <w:rsid w:val="004C5987"/>
  </w:style>
  <w:style w:type="paragraph" w:customStyle="1" w:styleId="729FC4FD6FCD4AAF99C2767E9E00DB1F">
    <w:name w:val="729FC4FD6FCD4AAF99C2767E9E00DB1F"/>
    <w:rsid w:val="004C5987"/>
  </w:style>
  <w:style w:type="paragraph" w:customStyle="1" w:styleId="B8406E36DBF34F778A8F634D8B555280">
    <w:name w:val="B8406E36DBF34F778A8F634D8B555280"/>
    <w:rsid w:val="00CA523E"/>
    <w:pPr>
      <w:spacing w:after="160" w:line="259" w:lineRule="auto"/>
    </w:pPr>
  </w:style>
  <w:style w:type="paragraph" w:customStyle="1" w:styleId="76279C7E8B054498878ABD957D477C3B">
    <w:name w:val="76279C7E8B054498878ABD957D477C3B"/>
    <w:rsid w:val="00CA523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AED-B.Vorl-Stab-GB-1-dot.dot</Template>
  <TotalTime>0</TotalTime>
  <Pages>2</Pages>
  <Words>307</Words>
  <Characters>1939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Bernabei, Janine</dc:creator>
  <cp:lastModifiedBy>Funk, Sarah</cp:lastModifiedBy>
  <cp:revision>2</cp:revision>
  <cp:lastPrinted>2019-04-02T07:42:00Z</cp:lastPrinted>
  <dcterms:created xsi:type="dcterms:W3CDTF">2022-03-17T13:07:00Z</dcterms:created>
  <dcterms:modified xsi:type="dcterms:W3CDTF">2022-03-17T13:07:00Z</dcterms:modified>
</cp:coreProperties>
</file>