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0F" w:rsidRPr="00C4220F" w:rsidRDefault="00C4220F" w:rsidP="00C4220F">
      <w:pPr>
        <w:rPr>
          <w:b/>
        </w:rPr>
      </w:pPr>
      <w:r w:rsidRPr="00C4220F">
        <w:rPr>
          <w:b/>
        </w:rPr>
        <w:t>Medizinische Fakultät der Universität Bonn</w:t>
      </w:r>
    </w:p>
    <w:p w:rsidR="00C377B7" w:rsidRDefault="00C4220F" w:rsidP="00C4220F">
      <w:pPr>
        <w:rPr>
          <w:b/>
        </w:rPr>
      </w:pPr>
      <w:r w:rsidRPr="00C4220F">
        <w:rPr>
          <w:b/>
        </w:rPr>
        <w:t xml:space="preserve">Promotionsverfahren PhD </w:t>
      </w:r>
    </w:p>
    <w:p w:rsidR="00C4220F" w:rsidRDefault="00C4220F" w:rsidP="00C4220F">
      <w:pPr>
        <w:rPr>
          <w:b/>
        </w:rPr>
      </w:pPr>
    </w:p>
    <w:p w:rsidR="00C41652" w:rsidRDefault="00D6758C" w:rsidP="00C4220F">
      <w:pPr>
        <w:rPr>
          <w:b/>
        </w:rPr>
      </w:pPr>
      <w:r>
        <w:rPr>
          <w:b/>
        </w:rPr>
        <w:t>Kontaktinformationen der Mitglieder des Dissertationskomitees</w:t>
      </w:r>
    </w:p>
    <w:p w:rsidR="0046671A" w:rsidRPr="0046671A" w:rsidRDefault="0046671A" w:rsidP="0046671A">
      <w:pPr>
        <w:rPr>
          <w:b/>
          <w:i/>
          <w:szCs w:val="16"/>
          <w:lang w:val="en-US"/>
        </w:rPr>
      </w:pPr>
      <w:r w:rsidRPr="0046671A">
        <w:rPr>
          <w:b/>
          <w:bCs/>
          <w:i/>
          <w:szCs w:val="16"/>
          <w:lang w:val="en-US"/>
        </w:rPr>
        <w:t>Contact information of doctoral thesis committee members</w:t>
      </w:r>
    </w:p>
    <w:p w:rsidR="00547520" w:rsidRPr="0046671A" w:rsidRDefault="00547520" w:rsidP="00C4220F">
      <w:pPr>
        <w:rPr>
          <w:b/>
          <w:i/>
          <w:sz w:val="24"/>
          <w:szCs w:val="16"/>
          <w:lang w:val="en-US"/>
        </w:rPr>
      </w:pPr>
    </w:p>
    <w:p w:rsidR="00C4220F" w:rsidRPr="00547520" w:rsidRDefault="00C4220F" w:rsidP="00C4220F">
      <w:pPr>
        <w:rPr>
          <w:b/>
          <w:lang w:val="en-US"/>
        </w:rPr>
      </w:pPr>
    </w:p>
    <w:p w:rsidR="00177D94" w:rsidRPr="00D6758C" w:rsidRDefault="00D6758C" w:rsidP="00D6758C">
      <w:pPr>
        <w:pStyle w:val="Listenabsatz"/>
        <w:numPr>
          <w:ilvl w:val="0"/>
          <w:numId w:val="3"/>
        </w:numPr>
        <w:rPr>
          <w:b/>
          <w:i/>
          <w:sz w:val="16"/>
          <w:szCs w:val="16"/>
        </w:rPr>
      </w:pPr>
      <w:r>
        <w:rPr>
          <w:b/>
        </w:rPr>
        <w:t xml:space="preserve">Mitglied / </w:t>
      </w:r>
      <w:r w:rsidR="008E1887" w:rsidRPr="00D6758C">
        <w:rPr>
          <w:b/>
        </w:rPr>
        <w:t>Erstgutachter</w:t>
      </w:r>
      <w:r>
        <w:rPr>
          <w:b/>
        </w:rPr>
        <w:t>*in</w:t>
      </w:r>
      <w:r w:rsidR="00547520" w:rsidRPr="00D6758C">
        <w:rPr>
          <w:b/>
        </w:rPr>
        <w:t xml:space="preserve"> </w:t>
      </w:r>
      <w:r w:rsidR="00547520" w:rsidRPr="00D6758C">
        <w:rPr>
          <w:b/>
          <w:i/>
          <w:sz w:val="16"/>
          <w:szCs w:val="16"/>
        </w:rPr>
        <w:t>(</w:t>
      </w:r>
      <w:r w:rsidR="005E47F6" w:rsidRPr="00D6758C">
        <w:rPr>
          <w:b/>
          <w:i/>
          <w:sz w:val="16"/>
          <w:szCs w:val="16"/>
        </w:rPr>
        <w:t>first reviewer</w:t>
      </w:r>
      <w:r w:rsidR="00547520" w:rsidRPr="00D6758C">
        <w:rPr>
          <w:b/>
          <w:i/>
          <w:sz w:val="16"/>
          <w:szCs w:val="16"/>
        </w:rPr>
        <w:t>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362"/>
      </w:tblGrid>
      <w:tr w:rsidR="00C4220F" w:rsidRPr="00D626F9" w:rsidTr="005E47F6">
        <w:trPr>
          <w:trHeight w:val="647"/>
        </w:trPr>
        <w:tc>
          <w:tcPr>
            <w:tcW w:w="3794" w:type="dxa"/>
            <w:vAlign w:val="center"/>
          </w:tcPr>
          <w:p w:rsidR="00547520" w:rsidRDefault="008E1887" w:rsidP="00547520">
            <w:r>
              <w:t xml:space="preserve">Vollständiger </w:t>
            </w:r>
            <w:r w:rsidR="00547520">
              <w:t>Titel &amp; Name</w:t>
            </w:r>
          </w:p>
          <w:p w:rsidR="008E1887" w:rsidRPr="00C4220F" w:rsidRDefault="00547520" w:rsidP="00547520">
            <w:r w:rsidRPr="0046671A">
              <w:rPr>
                <w:i/>
                <w:sz w:val="18"/>
                <w:szCs w:val="16"/>
              </w:rPr>
              <w:t>(</w:t>
            </w:r>
            <w:r w:rsidR="0046671A" w:rsidRPr="0046671A">
              <w:rPr>
                <w:i/>
                <w:sz w:val="18"/>
                <w:szCs w:val="16"/>
              </w:rPr>
              <w:t>T</w:t>
            </w:r>
            <w:r w:rsidRPr="0046671A">
              <w:rPr>
                <w:i/>
                <w:sz w:val="18"/>
                <w:szCs w:val="16"/>
              </w:rPr>
              <w:t xml:space="preserve">itle, </w:t>
            </w:r>
            <w:r w:rsidR="0046671A" w:rsidRPr="0046671A">
              <w:rPr>
                <w:i/>
                <w:sz w:val="18"/>
                <w:szCs w:val="16"/>
              </w:rPr>
              <w:t xml:space="preserve">first name &amp; last </w:t>
            </w:r>
            <w:r w:rsidRPr="0046671A">
              <w:rPr>
                <w:i/>
                <w:sz w:val="18"/>
                <w:szCs w:val="16"/>
              </w:rPr>
              <w:t>name)</w:t>
            </w:r>
          </w:p>
        </w:tc>
        <w:sdt>
          <w:sdtPr>
            <w:id w:val="-1927871766"/>
            <w:placeholder>
              <w:docPart w:val="E6F6A4CD8641432CA15196D0537E5C92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C4220F" w:rsidRPr="00D626F9" w:rsidRDefault="00547520" w:rsidP="00547520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 w:rsidR="00C41652"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C4220F" w:rsidRPr="00D626F9" w:rsidTr="005E47F6">
        <w:trPr>
          <w:trHeight w:val="699"/>
        </w:trPr>
        <w:tc>
          <w:tcPr>
            <w:tcW w:w="3794" w:type="dxa"/>
            <w:vAlign w:val="center"/>
          </w:tcPr>
          <w:p w:rsidR="00547520" w:rsidRDefault="008E1887" w:rsidP="00547520">
            <w:r>
              <w:t>Klinik/Institut</w:t>
            </w:r>
          </w:p>
          <w:p w:rsidR="008E1887" w:rsidRPr="00547520" w:rsidRDefault="0046671A" w:rsidP="00547520">
            <w:pPr>
              <w:rPr>
                <w:i/>
                <w:sz w:val="16"/>
                <w:szCs w:val="16"/>
              </w:rPr>
            </w:pPr>
            <w:r w:rsidRPr="0046671A">
              <w:rPr>
                <w:i/>
                <w:sz w:val="18"/>
                <w:szCs w:val="16"/>
              </w:rPr>
              <w:t>(C</w:t>
            </w:r>
            <w:r w:rsidR="00547520" w:rsidRPr="0046671A">
              <w:rPr>
                <w:i/>
                <w:sz w:val="18"/>
                <w:szCs w:val="16"/>
              </w:rPr>
              <w:t>linic/institute)</w:t>
            </w:r>
          </w:p>
        </w:tc>
        <w:sdt>
          <w:sdtPr>
            <w:id w:val="-387339920"/>
            <w:placeholder>
              <w:docPart w:val="465E318DABD844C58011947273B08A85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C4220F" w:rsidRPr="00D626F9" w:rsidRDefault="00B95F14" w:rsidP="00B95F1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 w:rsidR="00C41652"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5E47F6" w:rsidRPr="00D626F9" w:rsidTr="005E47F6">
        <w:trPr>
          <w:trHeight w:val="705"/>
        </w:trPr>
        <w:tc>
          <w:tcPr>
            <w:tcW w:w="3794" w:type="dxa"/>
            <w:vAlign w:val="center"/>
          </w:tcPr>
          <w:p w:rsidR="005E47F6" w:rsidRDefault="005E47F6" w:rsidP="00547520">
            <w:proofErr w:type="gramStart"/>
            <w:r>
              <w:t>E-Mail Adresse</w:t>
            </w:r>
            <w:proofErr w:type="gramEnd"/>
            <w:r w:rsidR="00D6758C">
              <w:t xml:space="preserve"> Erstgutachter</w:t>
            </w:r>
            <w:r w:rsidR="004C54E5">
              <w:t>*in</w:t>
            </w:r>
          </w:p>
          <w:p w:rsidR="005E47F6" w:rsidRPr="00C4220F" w:rsidRDefault="005E47F6" w:rsidP="0046671A">
            <w:r w:rsidRPr="0046671A">
              <w:rPr>
                <w:i/>
                <w:sz w:val="18"/>
                <w:szCs w:val="16"/>
              </w:rPr>
              <w:t>(</w:t>
            </w:r>
            <w:r w:rsidR="0046671A" w:rsidRPr="0046671A">
              <w:rPr>
                <w:i/>
                <w:sz w:val="18"/>
                <w:szCs w:val="16"/>
              </w:rPr>
              <w:t>F</w:t>
            </w:r>
            <w:r w:rsidR="00D6758C" w:rsidRPr="0046671A">
              <w:rPr>
                <w:i/>
                <w:sz w:val="18"/>
                <w:szCs w:val="16"/>
              </w:rPr>
              <w:t>irst reviewer</w:t>
            </w:r>
            <w:r w:rsidR="0046671A">
              <w:rPr>
                <w:i/>
                <w:sz w:val="18"/>
                <w:szCs w:val="16"/>
              </w:rPr>
              <w:t xml:space="preserve"> e</w:t>
            </w:r>
            <w:r w:rsidR="0046671A" w:rsidRPr="0046671A">
              <w:rPr>
                <w:i/>
                <w:sz w:val="18"/>
                <w:szCs w:val="16"/>
              </w:rPr>
              <w:t>mail</w:t>
            </w:r>
            <w:r w:rsidRPr="0046671A">
              <w:rPr>
                <w:i/>
                <w:sz w:val="18"/>
                <w:szCs w:val="16"/>
              </w:rPr>
              <w:t>)</w:t>
            </w:r>
          </w:p>
        </w:tc>
        <w:sdt>
          <w:sdtPr>
            <w:id w:val="381908001"/>
            <w:placeholder>
              <w:docPart w:val="3FFB3A7AFF514F4A82C487FEB8030A90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5E47F6" w:rsidRPr="00D626F9" w:rsidRDefault="005E47F6" w:rsidP="00B95F1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 w:rsidR="00C41652"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D6758C" w:rsidRPr="00D626F9" w:rsidTr="005E47F6">
        <w:trPr>
          <w:trHeight w:val="705"/>
        </w:trPr>
        <w:tc>
          <w:tcPr>
            <w:tcW w:w="3794" w:type="dxa"/>
            <w:vAlign w:val="center"/>
          </w:tcPr>
          <w:p w:rsidR="00D6758C" w:rsidRDefault="00D6758C" w:rsidP="00547520">
            <w:r>
              <w:t xml:space="preserve">Ggf. </w:t>
            </w:r>
            <w:proofErr w:type="gramStart"/>
            <w:r>
              <w:t>E-Mail Adresse</w:t>
            </w:r>
            <w:proofErr w:type="gramEnd"/>
            <w:r>
              <w:t xml:space="preserve"> der Assistenz</w:t>
            </w:r>
          </w:p>
          <w:p w:rsidR="00D6758C" w:rsidRPr="00D6758C" w:rsidRDefault="00D6758C" w:rsidP="0046671A">
            <w:pPr>
              <w:rPr>
                <w:i/>
              </w:rPr>
            </w:pPr>
            <w:r w:rsidRPr="0046671A">
              <w:rPr>
                <w:i/>
                <w:sz w:val="18"/>
              </w:rPr>
              <w:t>(</w:t>
            </w:r>
            <w:r w:rsidR="0046671A" w:rsidRPr="0046671A">
              <w:rPr>
                <w:i/>
                <w:sz w:val="18"/>
              </w:rPr>
              <w:t>Office email, if applicable</w:t>
            </w:r>
            <w:r w:rsidRPr="0046671A">
              <w:rPr>
                <w:i/>
                <w:sz w:val="18"/>
              </w:rPr>
              <w:t>)</w:t>
            </w:r>
          </w:p>
        </w:tc>
        <w:sdt>
          <w:sdtPr>
            <w:id w:val="145785102"/>
            <w:placeholder>
              <w:docPart w:val="545D223854794C7883D620F105AD84ED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D6758C" w:rsidRPr="00D626F9" w:rsidRDefault="00D6758C" w:rsidP="00B95F1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</w:tbl>
    <w:p w:rsidR="00177D94" w:rsidRPr="00D626F9" w:rsidRDefault="00177D94" w:rsidP="00A674F1">
      <w:pPr>
        <w:rPr>
          <w:lang w:val="en-US"/>
        </w:rPr>
      </w:pPr>
      <w:r w:rsidRPr="00D626F9">
        <w:rPr>
          <w:b/>
          <w:lang w:val="en-US"/>
        </w:rPr>
        <w:tab/>
      </w:r>
    </w:p>
    <w:p w:rsidR="008E1887" w:rsidRPr="00D6758C" w:rsidRDefault="00D6758C" w:rsidP="00D6758C">
      <w:pPr>
        <w:pStyle w:val="Listenabsatz"/>
        <w:numPr>
          <w:ilvl w:val="0"/>
          <w:numId w:val="3"/>
        </w:numPr>
        <w:rPr>
          <w:rFonts w:cs="Arial"/>
          <w:b/>
          <w:szCs w:val="20"/>
          <w:lang w:eastAsia="de-DE"/>
        </w:rPr>
      </w:pPr>
      <w:r>
        <w:rPr>
          <w:rFonts w:cs="Arial"/>
          <w:b/>
          <w:szCs w:val="20"/>
          <w:lang w:eastAsia="de-DE"/>
        </w:rPr>
        <w:t xml:space="preserve">Mitglied / </w:t>
      </w:r>
      <w:r w:rsidR="008E1887" w:rsidRPr="00D6758C">
        <w:rPr>
          <w:rFonts w:cs="Arial"/>
          <w:b/>
          <w:szCs w:val="20"/>
          <w:lang w:eastAsia="de-DE"/>
        </w:rPr>
        <w:t>Zweitgutachter</w:t>
      </w:r>
      <w:r>
        <w:rPr>
          <w:rFonts w:cs="Arial"/>
          <w:b/>
          <w:szCs w:val="20"/>
          <w:lang w:eastAsia="de-DE"/>
        </w:rPr>
        <w:t>*in</w:t>
      </w:r>
      <w:r w:rsidR="00547520" w:rsidRPr="00D6758C">
        <w:rPr>
          <w:rFonts w:cs="Arial"/>
          <w:b/>
          <w:szCs w:val="20"/>
          <w:lang w:eastAsia="de-DE"/>
        </w:rPr>
        <w:t xml:space="preserve"> </w:t>
      </w:r>
      <w:r w:rsidR="00547520" w:rsidRPr="00D6758C">
        <w:rPr>
          <w:b/>
          <w:i/>
          <w:sz w:val="16"/>
          <w:szCs w:val="16"/>
        </w:rPr>
        <w:t xml:space="preserve">(second </w:t>
      </w:r>
      <w:r w:rsidR="005E47F6" w:rsidRPr="00D6758C">
        <w:rPr>
          <w:b/>
          <w:i/>
          <w:sz w:val="16"/>
          <w:szCs w:val="16"/>
        </w:rPr>
        <w:t>reviewer</w:t>
      </w:r>
      <w:r w:rsidR="00547520" w:rsidRPr="00D6758C">
        <w:rPr>
          <w:b/>
          <w:i/>
          <w:sz w:val="16"/>
          <w:szCs w:val="16"/>
        </w:rPr>
        <w:t>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362"/>
      </w:tblGrid>
      <w:tr w:rsidR="00D6758C" w:rsidRPr="00D626F9" w:rsidTr="00515623">
        <w:trPr>
          <w:trHeight w:val="647"/>
        </w:trPr>
        <w:tc>
          <w:tcPr>
            <w:tcW w:w="3794" w:type="dxa"/>
            <w:vAlign w:val="center"/>
          </w:tcPr>
          <w:p w:rsidR="00D6758C" w:rsidRDefault="00D6758C" w:rsidP="00515623">
            <w:r>
              <w:t>Vollständiger Titel &amp; Name</w:t>
            </w:r>
          </w:p>
          <w:p w:rsidR="00D6758C" w:rsidRPr="00C4220F" w:rsidRDefault="00D6758C" w:rsidP="00515623">
            <w:r w:rsidRPr="00547520">
              <w:rPr>
                <w:i/>
                <w:sz w:val="16"/>
                <w:szCs w:val="16"/>
              </w:rPr>
              <w:t>(</w:t>
            </w:r>
            <w:r w:rsidR="0046671A" w:rsidRPr="0046671A">
              <w:rPr>
                <w:i/>
                <w:sz w:val="18"/>
                <w:szCs w:val="16"/>
              </w:rPr>
              <w:t>Title, first name &amp; last name)</w:t>
            </w:r>
          </w:p>
        </w:tc>
        <w:sdt>
          <w:sdtPr>
            <w:id w:val="-82377091"/>
            <w:placeholder>
              <w:docPart w:val="4EB0097398FB482CB8D50696DED9CA20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D6758C" w:rsidRPr="00D626F9" w:rsidRDefault="00D6758C" w:rsidP="00515623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D6758C" w:rsidRPr="00D626F9" w:rsidTr="00515623">
        <w:trPr>
          <w:trHeight w:val="699"/>
        </w:trPr>
        <w:tc>
          <w:tcPr>
            <w:tcW w:w="3794" w:type="dxa"/>
            <w:vAlign w:val="center"/>
          </w:tcPr>
          <w:p w:rsidR="00D6758C" w:rsidRDefault="00D6758C" w:rsidP="00515623">
            <w:r>
              <w:t>Klinik/Institut</w:t>
            </w:r>
          </w:p>
          <w:p w:rsidR="00D6758C" w:rsidRPr="00547520" w:rsidRDefault="0046671A" w:rsidP="00515623">
            <w:pPr>
              <w:rPr>
                <w:i/>
                <w:sz w:val="16"/>
                <w:szCs w:val="16"/>
              </w:rPr>
            </w:pPr>
            <w:r w:rsidRPr="0046671A">
              <w:rPr>
                <w:i/>
                <w:sz w:val="18"/>
                <w:szCs w:val="16"/>
              </w:rPr>
              <w:t>(Clinic/institute)</w:t>
            </w:r>
          </w:p>
        </w:tc>
        <w:sdt>
          <w:sdtPr>
            <w:id w:val="733122585"/>
            <w:placeholder>
              <w:docPart w:val="E2D7AA7565504292BD109AC5279B4C7E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D6758C" w:rsidRPr="00D626F9" w:rsidRDefault="00D6758C" w:rsidP="00515623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D6758C" w:rsidRPr="00D626F9" w:rsidTr="00515623">
        <w:trPr>
          <w:trHeight w:val="705"/>
        </w:trPr>
        <w:tc>
          <w:tcPr>
            <w:tcW w:w="3794" w:type="dxa"/>
            <w:vAlign w:val="center"/>
          </w:tcPr>
          <w:p w:rsidR="00D6758C" w:rsidRDefault="00D6758C" w:rsidP="00515623">
            <w:proofErr w:type="gramStart"/>
            <w:r>
              <w:t>E-Mail Adresse</w:t>
            </w:r>
            <w:proofErr w:type="gramEnd"/>
            <w:r>
              <w:t xml:space="preserve"> Zweitgutachter</w:t>
            </w:r>
            <w:r w:rsidR="004C54E5">
              <w:t>*in</w:t>
            </w:r>
          </w:p>
          <w:p w:rsidR="00D6758C" w:rsidRPr="00C4220F" w:rsidRDefault="0046671A" w:rsidP="0046671A">
            <w:r w:rsidRPr="0046671A">
              <w:rPr>
                <w:i/>
                <w:sz w:val="18"/>
                <w:szCs w:val="16"/>
              </w:rPr>
              <w:t>(</w:t>
            </w:r>
            <w:r>
              <w:rPr>
                <w:i/>
                <w:sz w:val="18"/>
                <w:szCs w:val="16"/>
              </w:rPr>
              <w:t>second</w:t>
            </w:r>
            <w:r w:rsidRPr="0046671A">
              <w:rPr>
                <w:i/>
                <w:sz w:val="18"/>
                <w:szCs w:val="16"/>
              </w:rPr>
              <w:t xml:space="preserve"> reviewer</w:t>
            </w:r>
            <w:r>
              <w:rPr>
                <w:i/>
                <w:sz w:val="18"/>
                <w:szCs w:val="16"/>
              </w:rPr>
              <w:t xml:space="preserve"> e</w:t>
            </w:r>
            <w:r w:rsidRPr="0046671A">
              <w:rPr>
                <w:i/>
                <w:sz w:val="18"/>
                <w:szCs w:val="16"/>
              </w:rPr>
              <w:t>mail)</w:t>
            </w:r>
          </w:p>
        </w:tc>
        <w:sdt>
          <w:sdtPr>
            <w:id w:val="1933932259"/>
            <w:placeholder>
              <w:docPart w:val="396724EBE123489C83F43817478269D8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D6758C" w:rsidRPr="00D626F9" w:rsidRDefault="00D6758C" w:rsidP="00515623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D6758C" w:rsidRPr="00D626F9" w:rsidTr="00515623">
        <w:trPr>
          <w:trHeight w:val="705"/>
        </w:trPr>
        <w:tc>
          <w:tcPr>
            <w:tcW w:w="3794" w:type="dxa"/>
            <w:vAlign w:val="center"/>
          </w:tcPr>
          <w:p w:rsidR="00D6758C" w:rsidRDefault="00D6758C" w:rsidP="00515623">
            <w:r>
              <w:t xml:space="preserve">Ggf. </w:t>
            </w:r>
            <w:proofErr w:type="gramStart"/>
            <w:r>
              <w:t>E-Mail Adresse</w:t>
            </w:r>
            <w:proofErr w:type="gramEnd"/>
            <w:r>
              <w:t xml:space="preserve"> der Assistenz</w:t>
            </w:r>
          </w:p>
          <w:p w:rsidR="00D6758C" w:rsidRPr="00D6758C" w:rsidRDefault="0046671A" w:rsidP="00515623">
            <w:pPr>
              <w:rPr>
                <w:i/>
              </w:rPr>
            </w:pPr>
            <w:r w:rsidRPr="0046671A">
              <w:rPr>
                <w:i/>
                <w:sz w:val="18"/>
              </w:rPr>
              <w:t>(Office email, if applicable)</w:t>
            </w:r>
          </w:p>
        </w:tc>
        <w:sdt>
          <w:sdtPr>
            <w:id w:val="1133525543"/>
            <w:placeholder>
              <w:docPart w:val="FAD8A048DECC4919A842B8977525C684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D6758C" w:rsidRPr="00D626F9" w:rsidRDefault="00D6758C" w:rsidP="00515623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</w:tbl>
    <w:p w:rsidR="00177D94" w:rsidRPr="00D626F9" w:rsidRDefault="00177D94" w:rsidP="00177D94">
      <w:pPr>
        <w:rPr>
          <w:lang w:val="en-US"/>
        </w:rPr>
      </w:pPr>
    </w:p>
    <w:p w:rsidR="00D6758C" w:rsidRDefault="00D6758C" w:rsidP="0046671A">
      <w:pPr>
        <w:ind w:firstLine="708"/>
        <w:rPr>
          <w:rFonts w:cs="Arial"/>
          <w:b/>
          <w:szCs w:val="20"/>
          <w:lang w:eastAsia="de-DE"/>
        </w:rPr>
      </w:pPr>
      <w:r>
        <w:rPr>
          <w:rFonts w:cs="Arial"/>
          <w:b/>
          <w:szCs w:val="20"/>
          <w:lang w:eastAsia="de-DE"/>
        </w:rPr>
        <w:t xml:space="preserve">3. Mitglied </w:t>
      </w:r>
      <w:r w:rsidRPr="00547520">
        <w:rPr>
          <w:b/>
          <w:i/>
          <w:sz w:val="16"/>
          <w:szCs w:val="16"/>
        </w:rPr>
        <w:t>(</w:t>
      </w:r>
      <w:r>
        <w:rPr>
          <w:b/>
          <w:i/>
          <w:sz w:val="16"/>
          <w:szCs w:val="16"/>
        </w:rPr>
        <w:t>third member</w:t>
      </w:r>
      <w:r w:rsidRPr="00547520">
        <w:rPr>
          <w:b/>
          <w:i/>
          <w:sz w:val="16"/>
          <w:szCs w:val="16"/>
        </w:rPr>
        <w:t>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362"/>
      </w:tblGrid>
      <w:tr w:rsidR="0046671A" w:rsidRPr="00D626F9" w:rsidTr="00450A04">
        <w:trPr>
          <w:trHeight w:val="647"/>
        </w:trPr>
        <w:tc>
          <w:tcPr>
            <w:tcW w:w="3794" w:type="dxa"/>
            <w:vAlign w:val="center"/>
          </w:tcPr>
          <w:p w:rsidR="0046671A" w:rsidRDefault="0046671A" w:rsidP="00450A04">
            <w:r>
              <w:t>Vollständiger Titel &amp; Name</w:t>
            </w:r>
          </w:p>
          <w:p w:rsidR="0046671A" w:rsidRPr="00C4220F" w:rsidRDefault="0046671A" w:rsidP="00450A04">
            <w:r w:rsidRPr="00547520">
              <w:rPr>
                <w:i/>
                <w:sz w:val="16"/>
                <w:szCs w:val="16"/>
              </w:rPr>
              <w:t>(</w:t>
            </w:r>
            <w:r w:rsidRPr="0046671A">
              <w:rPr>
                <w:i/>
                <w:sz w:val="18"/>
                <w:szCs w:val="16"/>
              </w:rPr>
              <w:t>Title, first name &amp; last name)</w:t>
            </w:r>
          </w:p>
        </w:tc>
        <w:sdt>
          <w:sdtPr>
            <w:id w:val="-634261338"/>
            <w:placeholder>
              <w:docPart w:val="D76B0523818E4DAD941ABE8FD147072B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46671A" w:rsidRPr="00D626F9" w:rsidTr="00450A04">
        <w:trPr>
          <w:trHeight w:val="699"/>
        </w:trPr>
        <w:tc>
          <w:tcPr>
            <w:tcW w:w="3794" w:type="dxa"/>
            <w:vAlign w:val="center"/>
          </w:tcPr>
          <w:p w:rsidR="0046671A" w:rsidRDefault="0046671A" w:rsidP="00450A04">
            <w:r>
              <w:t>Klinik/Institut</w:t>
            </w:r>
          </w:p>
          <w:p w:rsidR="0046671A" w:rsidRPr="00547520" w:rsidRDefault="0046671A" w:rsidP="00450A04">
            <w:pPr>
              <w:rPr>
                <w:i/>
                <w:sz w:val="16"/>
                <w:szCs w:val="16"/>
              </w:rPr>
            </w:pPr>
            <w:r w:rsidRPr="0046671A">
              <w:rPr>
                <w:i/>
                <w:sz w:val="18"/>
                <w:szCs w:val="16"/>
              </w:rPr>
              <w:t>(Clinic/institute)</w:t>
            </w:r>
          </w:p>
        </w:tc>
        <w:sdt>
          <w:sdtPr>
            <w:id w:val="-1990386813"/>
            <w:placeholder>
              <w:docPart w:val="BD855A3BA49542E991F3BBB6342D3ED4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46671A" w:rsidRPr="00D626F9" w:rsidTr="00450A04">
        <w:trPr>
          <w:trHeight w:val="705"/>
        </w:trPr>
        <w:tc>
          <w:tcPr>
            <w:tcW w:w="3794" w:type="dxa"/>
            <w:vAlign w:val="center"/>
          </w:tcPr>
          <w:p w:rsidR="0046671A" w:rsidRDefault="00D626F9" w:rsidP="00450A04">
            <w:proofErr w:type="gramStart"/>
            <w:r>
              <w:t>E-Mail Adresse</w:t>
            </w:r>
            <w:proofErr w:type="gramEnd"/>
            <w:r>
              <w:t xml:space="preserve"> drittes Mitglied</w:t>
            </w:r>
          </w:p>
          <w:p w:rsidR="0046671A" w:rsidRPr="00C4220F" w:rsidRDefault="0046671A" w:rsidP="0046671A">
            <w:r w:rsidRPr="0046671A">
              <w:rPr>
                <w:i/>
                <w:sz w:val="18"/>
                <w:szCs w:val="16"/>
              </w:rPr>
              <w:t>(</w:t>
            </w:r>
            <w:r>
              <w:rPr>
                <w:i/>
                <w:sz w:val="18"/>
                <w:szCs w:val="16"/>
              </w:rPr>
              <w:t>third member e</w:t>
            </w:r>
            <w:r w:rsidRPr="0046671A">
              <w:rPr>
                <w:i/>
                <w:sz w:val="18"/>
                <w:szCs w:val="16"/>
              </w:rPr>
              <w:t>mail)</w:t>
            </w:r>
          </w:p>
        </w:tc>
        <w:sdt>
          <w:sdtPr>
            <w:id w:val="-1013904794"/>
            <w:placeholder>
              <w:docPart w:val="9BFA00E20EB24EB9801209803AFF0F5E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46671A" w:rsidRPr="00D626F9" w:rsidTr="00450A04">
        <w:trPr>
          <w:trHeight w:val="705"/>
        </w:trPr>
        <w:tc>
          <w:tcPr>
            <w:tcW w:w="3794" w:type="dxa"/>
            <w:vAlign w:val="center"/>
          </w:tcPr>
          <w:p w:rsidR="0046671A" w:rsidRDefault="0046671A" w:rsidP="00450A04">
            <w:r>
              <w:t xml:space="preserve">Ggf. </w:t>
            </w:r>
            <w:proofErr w:type="gramStart"/>
            <w:r>
              <w:t>E-Mail Adresse</w:t>
            </w:r>
            <w:proofErr w:type="gramEnd"/>
            <w:r>
              <w:t xml:space="preserve"> der Assistenz</w:t>
            </w:r>
          </w:p>
          <w:p w:rsidR="0046671A" w:rsidRPr="00D6758C" w:rsidRDefault="0046671A" w:rsidP="00450A04">
            <w:pPr>
              <w:rPr>
                <w:i/>
              </w:rPr>
            </w:pPr>
            <w:r w:rsidRPr="0046671A">
              <w:rPr>
                <w:i/>
                <w:sz w:val="18"/>
              </w:rPr>
              <w:t>(Office email, if applicable)</w:t>
            </w:r>
          </w:p>
        </w:tc>
        <w:sdt>
          <w:sdtPr>
            <w:id w:val="1149012512"/>
            <w:placeholder>
              <w:docPart w:val="96C3D037E11746F7BE26EAA628067103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</w:tbl>
    <w:p w:rsidR="0046671A" w:rsidRPr="00D626F9" w:rsidRDefault="0046671A" w:rsidP="00D6758C">
      <w:pPr>
        <w:ind w:firstLine="708"/>
        <w:rPr>
          <w:rFonts w:cs="Arial"/>
          <w:b/>
          <w:szCs w:val="20"/>
          <w:lang w:val="en-US" w:eastAsia="de-DE"/>
        </w:rPr>
      </w:pPr>
    </w:p>
    <w:p w:rsidR="00D6758C" w:rsidRPr="00D626F9" w:rsidRDefault="00D6758C" w:rsidP="0046671A">
      <w:pPr>
        <w:rPr>
          <w:rFonts w:cs="Arial"/>
          <w:b/>
          <w:szCs w:val="20"/>
          <w:lang w:val="en-US" w:eastAsia="de-DE"/>
        </w:rPr>
      </w:pPr>
    </w:p>
    <w:p w:rsidR="0046671A" w:rsidRPr="00D626F9" w:rsidRDefault="0046671A" w:rsidP="0046671A">
      <w:pPr>
        <w:rPr>
          <w:rFonts w:cs="Arial"/>
          <w:b/>
          <w:szCs w:val="20"/>
          <w:lang w:val="en-US" w:eastAsia="de-DE"/>
        </w:rPr>
      </w:pPr>
    </w:p>
    <w:p w:rsidR="00D6758C" w:rsidRPr="0046671A" w:rsidRDefault="00D6758C" w:rsidP="0046671A">
      <w:pPr>
        <w:ind w:firstLine="708"/>
        <w:rPr>
          <w:rFonts w:cs="Arial"/>
          <w:b/>
          <w:szCs w:val="20"/>
          <w:lang w:eastAsia="de-DE"/>
        </w:rPr>
      </w:pPr>
      <w:r>
        <w:rPr>
          <w:rFonts w:cs="Arial"/>
          <w:b/>
          <w:szCs w:val="20"/>
          <w:lang w:eastAsia="de-DE"/>
        </w:rPr>
        <w:t xml:space="preserve">4. Mitglied </w:t>
      </w:r>
      <w:r w:rsidRPr="00547520">
        <w:rPr>
          <w:b/>
          <w:i/>
          <w:sz w:val="16"/>
          <w:szCs w:val="16"/>
        </w:rPr>
        <w:t>(</w:t>
      </w:r>
      <w:r>
        <w:rPr>
          <w:b/>
          <w:i/>
          <w:sz w:val="16"/>
          <w:szCs w:val="16"/>
        </w:rPr>
        <w:t>fourth member</w:t>
      </w:r>
      <w:r w:rsidR="0046671A">
        <w:rPr>
          <w:b/>
          <w:i/>
          <w:sz w:val="16"/>
          <w:szCs w:val="16"/>
        </w:rPr>
        <w:t>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362"/>
      </w:tblGrid>
      <w:tr w:rsidR="0046671A" w:rsidRPr="00D626F9" w:rsidTr="00450A04">
        <w:trPr>
          <w:trHeight w:val="647"/>
        </w:trPr>
        <w:tc>
          <w:tcPr>
            <w:tcW w:w="3794" w:type="dxa"/>
            <w:vAlign w:val="center"/>
          </w:tcPr>
          <w:p w:rsidR="0046671A" w:rsidRDefault="0046671A" w:rsidP="00450A04">
            <w:r>
              <w:t>Vollständiger Titel &amp; Name</w:t>
            </w:r>
          </w:p>
          <w:p w:rsidR="0046671A" w:rsidRPr="00C4220F" w:rsidRDefault="0046671A" w:rsidP="00450A04">
            <w:r w:rsidRPr="00547520">
              <w:rPr>
                <w:i/>
                <w:sz w:val="16"/>
                <w:szCs w:val="16"/>
              </w:rPr>
              <w:t>(</w:t>
            </w:r>
            <w:r w:rsidRPr="0046671A">
              <w:rPr>
                <w:i/>
                <w:sz w:val="18"/>
                <w:szCs w:val="16"/>
              </w:rPr>
              <w:t>Title, first name &amp; last name)</w:t>
            </w:r>
          </w:p>
        </w:tc>
        <w:sdt>
          <w:sdtPr>
            <w:id w:val="-1833130123"/>
            <w:placeholder>
              <w:docPart w:val="113C758E8F3D463FB1AC1465639BC840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46671A" w:rsidRPr="00D626F9" w:rsidTr="00450A04">
        <w:trPr>
          <w:trHeight w:val="699"/>
        </w:trPr>
        <w:tc>
          <w:tcPr>
            <w:tcW w:w="3794" w:type="dxa"/>
            <w:vAlign w:val="center"/>
          </w:tcPr>
          <w:p w:rsidR="0046671A" w:rsidRDefault="0046671A" w:rsidP="00450A04">
            <w:r>
              <w:lastRenderedPageBreak/>
              <w:t>Klinik/Institut</w:t>
            </w:r>
          </w:p>
          <w:p w:rsidR="0046671A" w:rsidRPr="00547520" w:rsidRDefault="0046671A" w:rsidP="00450A04">
            <w:pPr>
              <w:rPr>
                <w:i/>
                <w:sz w:val="16"/>
                <w:szCs w:val="16"/>
              </w:rPr>
            </w:pPr>
            <w:r w:rsidRPr="0046671A">
              <w:rPr>
                <w:i/>
                <w:sz w:val="18"/>
                <w:szCs w:val="16"/>
              </w:rPr>
              <w:t>(Clinic/institute)</w:t>
            </w:r>
          </w:p>
        </w:tc>
        <w:sdt>
          <w:sdtPr>
            <w:id w:val="-1479840351"/>
            <w:placeholder>
              <w:docPart w:val="F72836ED978D484EA2BEDDBA48A87E5F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46671A" w:rsidRPr="00D626F9" w:rsidTr="00450A04">
        <w:trPr>
          <w:trHeight w:val="705"/>
        </w:trPr>
        <w:tc>
          <w:tcPr>
            <w:tcW w:w="3794" w:type="dxa"/>
            <w:vAlign w:val="center"/>
          </w:tcPr>
          <w:p w:rsidR="0046671A" w:rsidRDefault="0046671A" w:rsidP="00450A04">
            <w:proofErr w:type="gramStart"/>
            <w:r>
              <w:t>E-Mail Adresse</w:t>
            </w:r>
            <w:proofErr w:type="gramEnd"/>
            <w:r>
              <w:t xml:space="preserve"> </w:t>
            </w:r>
            <w:r w:rsidR="00D626F9">
              <w:t>viertes Mitglied</w:t>
            </w:r>
            <w:bookmarkStart w:id="0" w:name="_GoBack"/>
            <w:bookmarkEnd w:id="0"/>
          </w:p>
          <w:p w:rsidR="0046671A" w:rsidRPr="00C4220F" w:rsidRDefault="0046671A" w:rsidP="0046671A">
            <w:r w:rsidRPr="0046671A">
              <w:rPr>
                <w:i/>
                <w:sz w:val="18"/>
                <w:szCs w:val="16"/>
              </w:rPr>
              <w:t>(</w:t>
            </w:r>
            <w:r>
              <w:rPr>
                <w:i/>
                <w:sz w:val="18"/>
                <w:szCs w:val="16"/>
              </w:rPr>
              <w:t>Fourth member  e</w:t>
            </w:r>
            <w:r w:rsidRPr="0046671A">
              <w:rPr>
                <w:i/>
                <w:sz w:val="18"/>
                <w:szCs w:val="16"/>
              </w:rPr>
              <w:t>mail)</w:t>
            </w:r>
          </w:p>
        </w:tc>
        <w:sdt>
          <w:sdtPr>
            <w:id w:val="307369912"/>
            <w:placeholder>
              <w:docPart w:val="D2E5FE9623A54059BA7CEE468B2F8327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  <w:tr w:rsidR="0046671A" w:rsidRPr="00D626F9" w:rsidTr="00450A04">
        <w:trPr>
          <w:trHeight w:val="705"/>
        </w:trPr>
        <w:tc>
          <w:tcPr>
            <w:tcW w:w="3794" w:type="dxa"/>
            <w:vAlign w:val="center"/>
          </w:tcPr>
          <w:p w:rsidR="0046671A" w:rsidRDefault="0046671A" w:rsidP="00450A04">
            <w:r>
              <w:t xml:space="preserve">Ggf. </w:t>
            </w:r>
            <w:proofErr w:type="gramStart"/>
            <w:r>
              <w:t>E-Mail Adresse</w:t>
            </w:r>
            <w:proofErr w:type="gramEnd"/>
            <w:r>
              <w:t xml:space="preserve"> der Assistenz</w:t>
            </w:r>
          </w:p>
          <w:p w:rsidR="0046671A" w:rsidRPr="00D6758C" w:rsidRDefault="0046671A" w:rsidP="00450A04">
            <w:pPr>
              <w:rPr>
                <w:i/>
              </w:rPr>
            </w:pPr>
            <w:r w:rsidRPr="0046671A">
              <w:rPr>
                <w:i/>
                <w:sz w:val="18"/>
              </w:rPr>
              <w:t>(Office email, if applicable)</w:t>
            </w:r>
          </w:p>
        </w:tc>
        <w:sdt>
          <w:sdtPr>
            <w:id w:val="782773037"/>
            <w:placeholder>
              <w:docPart w:val="2BB78CF1696E47969A2D720FF30636F4"/>
            </w:placeholder>
            <w:showingPlcHdr/>
            <w:text w:multiLine="1"/>
          </w:sdtPr>
          <w:sdtEndPr>
            <w:rPr>
              <w:szCs w:val="20"/>
            </w:rPr>
          </w:sdtEndPr>
          <w:sdtContent>
            <w:tc>
              <w:tcPr>
                <w:tcW w:w="5362" w:type="dxa"/>
                <w:vAlign w:val="center"/>
              </w:tcPr>
              <w:p w:rsidR="0046671A" w:rsidRPr="00D626F9" w:rsidRDefault="0046671A" w:rsidP="00450A04">
                <w:pPr>
                  <w:rPr>
                    <w:lang w:val="en-US"/>
                  </w:rPr>
                </w:pPr>
                <w:r w:rsidRPr="00B95F14">
                  <w:rPr>
                    <w:color w:val="808080" w:themeColor="background1" w:themeShade="80"/>
                    <w:szCs w:val="20"/>
                  </w:rPr>
                  <w:t>Bitte eintragen</w:t>
                </w:r>
                <w:r>
                  <w:rPr>
                    <w:color w:val="808080" w:themeColor="background1" w:themeShade="80"/>
                    <w:szCs w:val="20"/>
                  </w:rPr>
                  <w:t xml:space="preserve"> / please fill out</w:t>
                </w:r>
              </w:p>
            </w:tc>
          </w:sdtContent>
        </w:sdt>
      </w:tr>
    </w:tbl>
    <w:p w:rsidR="0046671A" w:rsidRPr="00D626F9" w:rsidRDefault="0046671A" w:rsidP="00177D94">
      <w:pPr>
        <w:rPr>
          <w:lang w:val="en-US"/>
        </w:rPr>
      </w:pPr>
    </w:p>
    <w:p w:rsidR="0046671A" w:rsidRPr="00D626F9" w:rsidRDefault="0046671A" w:rsidP="00177D94">
      <w:pPr>
        <w:rPr>
          <w:lang w:val="en-US"/>
        </w:rPr>
      </w:pPr>
    </w:p>
    <w:p w:rsidR="00547520" w:rsidRPr="00D626F9" w:rsidRDefault="00547520" w:rsidP="00177D94">
      <w:pPr>
        <w:rPr>
          <w:lang w:val="en-US"/>
        </w:rPr>
      </w:pPr>
    </w:p>
    <w:p w:rsidR="00547520" w:rsidRPr="00D626F9" w:rsidRDefault="00547520" w:rsidP="00177D94">
      <w:pPr>
        <w:rPr>
          <w:lang w:val="en-US"/>
        </w:rPr>
      </w:pPr>
    </w:p>
    <w:p w:rsidR="00801244" w:rsidRPr="00A1518C" w:rsidRDefault="00801244" w:rsidP="00801244">
      <w:pPr>
        <w:tabs>
          <w:tab w:val="left" w:pos="2241"/>
        </w:tabs>
      </w:pPr>
      <w:r w:rsidRPr="00A1518C">
        <w:t xml:space="preserve">Bonn, den </w:t>
      </w:r>
      <w:sdt>
        <w:sdtPr>
          <w:rPr>
            <w:lang w:val="en-US"/>
          </w:rPr>
          <w:id w:val="-1507892786"/>
          <w:placeholder>
            <w:docPart w:val="606121AB421C42489A7D2D59D4BFE56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E33EE8">
            <w:rPr>
              <w:rStyle w:val="Platzhaltertext"/>
            </w:rPr>
            <w:t>Datum</w:t>
          </w:r>
        </w:sdtContent>
      </w:sdt>
      <w:r w:rsidRPr="00A1518C">
        <w:tab/>
      </w:r>
      <w:r w:rsidR="00A1518C">
        <w:t xml:space="preserve"> </w:t>
      </w:r>
      <w:r w:rsidR="00E33EE8">
        <w:t xml:space="preserve">                                      </w:t>
      </w:r>
      <w:r w:rsidRPr="00A1518C">
        <w:t xml:space="preserve">Unterschrift </w:t>
      </w:r>
      <w:r w:rsidR="00547520">
        <w:t>Promovend</w:t>
      </w:r>
      <w:r w:rsidR="00D6758C">
        <w:t>*in</w:t>
      </w:r>
      <w:r w:rsidRPr="00A1518C">
        <w:t>: ___________________</w:t>
      </w:r>
    </w:p>
    <w:p w:rsidR="00801244" w:rsidRPr="0046671A" w:rsidRDefault="005E47F6" w:rsidP="00801244">
      <w:pPr>
        <w:tabs>
          <w:tab w:val="left" w:pos="2241"/>
        </w:tabs>
        <w:rPr>
          <w:sz w:val="24"/>
        </w:rPr>
      </w:pPr>
      <w:r w:rsidRPr="0046671A">
        <w:rPr>
          <w:i/>
          <w:szCs w:val="16"/>
        </w:rPr>
        <w:t xml:space="preserve">Bonn, on </w:t>
      </w:r>
      <w:r w:rsidR="00547520">
        <w:rPr>
          <w:i/>
          <w:sz w:val="16"/>
          <w:szCs w:val="16"/>
        </w:rPr>
        <w:tab/>
      </w:r>
      <w:r w:rsidR="00547520">
        <w:rPr>
          <w:i/>
          <w:sz w:val="16"/>
          <w:szCs w:val="16"/>
        </w:rPr>
        <w:tab/>
      </w:r>
      <w:r w:rsidR="00547520">
        <w:rPr>
          <w:i/>
          <w:sz w:val="16"/>
          <w:szCs w:val="16"/>
        </w:rPr>
        <w:tab/>
      </w:r>
      <w:r w:rsidR="00547520">
        <w:rPr>
          <w:i/>
          <w:sz w:val="16"/>
          <w:szCs w:val="16"/>
        </w:rPr>
        <w:tab/>
        <w:t xml:space="preserve">    </w:t>
      </w:r>
      <w:r w:rsidR="00547520" w:rsidRPr="0046671A">
        <w:rPr>
          <w:i/>
          <w:szCs w:val="16"/>
        </w:rPr>
        <w:t>Signature doctoral student</w:t>
      </w:r>
    </w:p>
    <w:sectPr w:rsidR="00801244" w:rsidRPr="0046671A" w:rsidSect="00D675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552" w:right="567" w:bottom="1701" w:left="1361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6C4" w:rsidRDefault="005576C4" w:rsidP="00A674F1">
      <w:r>
        <w:separator/>
      </w:r>
    </w:p>
  </w:endnote>
  <w:endnote w:type="continuationSeparator" w:id="0">
    <w:p w:rsidR="005576C4" w:rsidRDefault="005576C4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71A" w:rsidRDefault="0046671A" w:rsidP="0046671A">
    <w:pPr>
      <w:pStyle w:val="Fuzeile"/>
      <w:jc w:val="right"/>
    </w:pPr>
    <w:r>
      <w:t>2/2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46671A">
    <w:pPr>
      <w:jc w:val="right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103544D4" wp14:editId="669E25E5">
          <wp:simplePos x="0" y="0"/>
          <wp:positionH relativeFrom="column">
            <wp:posOffset>4800600</wp:posOffset>
          </wp:positionH>
          <wp:positionV relativeFrom="paragraph">
            <wp:posOffset>2967990</wp:posOffset>
          </wp:positionV>
          <wp:extent cx="1361440" cy="935990"/>
          <wp:effectExtent l="0" t="0" r="0" b="0"/>
          <wp:wrapNone/>
          <wp:docPr id="33" name="Bild 50" descr="Beschreibung: Beschreibung: Beschreibung: Beschreibung: Focus_Siegel_Nationales für Holzgreve 2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0" descr="Beschreibung: Beschreibung: Beschreibung: Beschreibung: Focus_Siegel_Nationales für Holzgreve 201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71A"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6C4" w:rsidRDefault="005576C4" w:rsidP="00A674F1">
      <w:r>
        <w:separator/>
      </w:r>
    </w:p>
  </w:footnote>
  <w:footnote w:type="continuationSeparator" w:id="0">
    <w:p w:rsidR="005576C4" w:rsidRDefault="005576C4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33D" w:rsidRPr="00A1518C" w:rsidRDefault="0062333D" w:rsidP="0062333D">
    <w:pPr>
      <w:pStyle w:val="Kopfzeile"/>
      <w:jc w:val="center"/>
      <w:rPr>
        <w:b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A674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66C7A1B" wp14:editId="3A954908">
          <wp:simplePos x="0" y="0"/>
          <wp:positionH relativeFrom="column">
            <wp:posOffset>25400</wp:posOffset>
          </wp:positionH>
          <wp:positionV relativeFrom="paragraph">
            <wp:posOffset>116205</wp:posOffset>
          </wp:positionV>
          <wp:extent cx="1346200" cy="530225"/>
          <wp:effectExtent l="0" t="0" r="0" b="0"/>
          <wp:wrapNone/>
          <wp:docPr id="31" name="Bild 16" descr="Beschreibung: Beschreibung: Beschreibung: Beschreibung: Beschreibung: Beschreibung: fmz:Archiv_Medienzentrum:__Archiv-UKOM:Archiv 2016:Bildarchiv: - Logos:Alles rund ums UKB:Universität:UBnLogos2017:UNI_Bonn_Logo_Standard_RZ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 descr="Beschreibung: Beschreibung: Beschreibung: Beschreibung: Beschreibung: Beschreibung: fmz:Archiv_Medienzentrum:__Archiv-UKOM:Archiv 2016:Bildarchiv: - Logos:Alles rund ums UKB:Universität:UBnLogos2017:UNI_Bonn_Logo_Standard_RZ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C1F8F0D" wp14:editId="31BFA2B7">
          <wp:simplePos x="0" y="0"/>
          <wp:positionH relativeFrom="margin">
            <wp:posOffset>3796030</wp:posOffset>
          </wp:positionH>
          <wp:positionV relativeFrom="paragraph">
            <wp:posOffset>120015</wp:posOffset>
          </wp:positionV>
          <wp:extent cx="2336800" cy="586105"/>
          <wp:effectExtent l="0" t="0" r="0" b="0"/>
          <wp:wrapNone/>
          <wp:docPr id="32" name="Bild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FD21AC7" wp14:editId="5A5A0508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EAAE18" id="Rectangle 8" o:spid="_x0000_s1026" style="position:absolute;margin-left:17pt;margin-top:421pt;width:2.85pt;height:2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NIDw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A7FDB59" wp14:editId="260EBE33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774DB5" id="Rectangle 9" o:spid="_x0000_s1026" style="position:absolute;margin-left:17pt;margin-top:297.7pt;width:2.85pt;height:2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1bDwIAACI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80F3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EC6D94"/>
    <w:multiLevelType w:val="hybridMultilevel"/>
    <w:tmpl w:val="C680CC94"/>
    <w:lvl w:ilvl="0" w:tplc="53D235C2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fQ5BmNQ04kAvJx9yLEHCbcmmkmXciqgwbKOC1bnuLEQXN5gIEvqtWVSdfgXcmptZQHJY1wjvZmX411KnAQsECg==" w:salt="HhpRWgyvSon+cI94VgVFJg==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C4"/>
    <w:rsid w:val="000060D1"/>
    <w:rsid w:val="00013512"/>
    <w:rsid w:val="000209D9"/>
    <w:rsid w:val="000253B5"/>
    <w:rsid w:val="00031277"/>
    <w:rsid w:val="00041755"/>
    <w:rsid w:val="00076A6B"/>
    <w:rsid w:val="00080A15"/>
    <w:rsid w:val="000B404C"/>
    <w:rsid w:val="000B7192"/>
    <w:rsid w:val="000B7B67"/>
    <w:rsid w:val="000D73B2"/>
    <w:rsid w:val="000E2A4B"/>
    <w:rsid w:val="000F6998"/>
    <w:rsid w:val="00116209"/>
    <w:rsid w:val="0011678F"/>
    <w:rsid w:val="00124ABD"/>
    <w:rsid w:val="00127FE7"/>
    <w:rsid w:val="00131A94"/>
    <w:rsid w:val="00146AB0"/>
    <w:rsid w:val="001561A4"/>
    <w:rsid w:val="00162ADC"/>
    <w:rsid w:val="0016533D"/>
    <w:rsid w:val="001658D6"/>
    <w:rsid w:val="0017468E"/>
    <w:rsid w:val="00177D94"/>
    <w:rsid w:val="00182749"/>
    <w:rsid w:val="001A4B5E"/>
    <w:rsid w:val="001A7952"/>
    <w:rsid w:val="001A7FBA"/>
    <w:rsid w:val="001B1767"/>
    <w:rsid w:val="001B3B4C"/>
    <w:rsid w:val="001C3506"/>
    <w:rsid w:val="001C3768"/>
    <w:rsid w:val="001C3F5F"/>
    <w:rsid w:val="001C55E1"/>
    <w:rsid w:val="001D26E4"/>
    <w:rsid w:val="001D4961"/>
    <w:rsid w:val="001D4BB5"/>
    <w:rsid w:val="001D4F96"/>
    <w:rsid w:val="001D60B7"/>
    <w:rsid w:val="001E6CDA"/>
    <w:rsid w:val="001F406B"/>
    <w:rsid w:val="00200B14"/>
    <w:rsid w:val="00213B32"/>
    <w:rsid w:val="002874AC"/>
    <w:rsid w:val="00292560"/>
    <w:rsid w:val="002942E3"/>
    <w:rsid w:val="002A6274"/>
    <w:rsid w:val="002B1505"/>
    <w:rsid w:val="002B4F25"/>
    <w:rsid w:val="002C36E1"/>
    <w:rsid w:val="002C3F18"/>
    <w:rsid w:val="002E4B72"/>
    <w:rsid w:val="00312480"/>
    <w:rsid w:val="00325893"/>
    <w:rsid w:val="0035203E"/>
    <w:rsid w:val="003578DB"/>
    <w:rsid w:val="00372674"/>
    <w:rsid w:val="0038384E"/>
    <w:rsid w:val="003840AC"/>
    <w:rsid w:val="003871D8"/>
    <w:rsid w:val="003A06F4"/>
    <w:rsid w:val="003A5421"/>
    <w:rsid w:val="003C0E26"/>
    <w:rsid w:val="003C7FE7"/>
    <w:rsid w:val="003D0006"/>
    <w:rsid w:val="00400E9F"/>
    <w:rsid w:val="00412C33"/>
    <w:rsid w:val="004345BF"/>
    <w:rsid w:val="00455470"/>
    <w:rsid w:val="0046671A"/>
    <w:rsid w:val="00467373"/>
    <w:rsid w:val="00470719"/>
    <w:rsid w:val="00473FE9"/>
    <w:rsid w:val="004814E9"/>
    <w:rsid w:val="004B4663"/>
    <w:rsid w:val="004C2270"/>
    <w:rsid w:val="004C54E5"/>
    <w:rsid w:val="004C668C"/>
    <w:rsid w:val="004D04C8"/>
    <w:rsid w:val="004E4425"/>
    <w:rsid w:val="004E49E5"/>
    <w:rsid w:val="004E7261"/>
    <w:rsid w:val="004F05C8"/>
    <w:rsid w:val="004F6BB2"/>
    <w:rsid w:val="00507088"/>
    <w:rsid w:val="00514AF2"/>
    <w:rsid w:val="00524C83"/>
    <w:rsid w:val="00540BDE"/>
    <w:rsid w:val="00546DE3"/>
    <w:rsid w:val="00547520"/>
    <w:rsid w:val="0054792C"/>
    <w:rsid w:val="005576C4"/>
    <w:rsid w:val="005600FB"/>
    <w:rsid w:val="00563F9F"/>
    <w:rsid w:val="0056438A"/>
    <w:rsid w:val="0056736A"/>
    <w:rsid w:val="00582635"/>
    <w:rsid w:val="005A2022"/>
    <w:rsid w:val="005B5403"/>
    <w:rsid w:val="005C5C11"/>
    <w:rsid w:val="005D480A"/>
    <w:rsid w:val="005D7BA8"/>
    <w:rsid w:val="005E47F6"/>
    <w:rsid w:val="005E53B9"/>
    <w:rsid w:val="005F0ECD"/>
    <w:rsid w:val="005F487A"/>
    <w:rsid w:val="0062333D"/>
    <w:rsid w:val="00634D94"/>
    <w:rsid w:val="0063605C"/>
    <w:rsid w:val="0065652E"/>
    <w:rsid w:val="00662D43"/>
    <w:rsid w:val="0066370D"/>
    <w:rsid w:val="00665310"/>
    <w:rsid w:val="0068399A"/>
    <w:rsid w:val="006A25B5"/>
    <w:rsid w:val="006B4E8A"/>
    <w:rsid w:val="006B6A50"/>
    <w:rsid w:val="006B77B3"/>
    <w:rsid w:val="006C6B68"/>
    <w:rsid w:val="006D041C"/>
    <w:rsid w:val="006E0B30"/>
    <w:rsid w:val="006F18F5"/>
    <w:rsid w:val="006F63A0"/>
    <w:rsid w:val="00703C0E"/>
    <w:rsid w:val="00733DEB"/>
    <w:rsid w:val="00744959"/>
    <w:rsid w:val="00754939"/>
    <w:rsid w:val="0075650D"/>
    <w:rsid w:val="00757A80"/>
    <w:rsid w:val="00766241"/>
    <w:rsid w:val="0077000C"/>
    <w:rsid w:val="00780879"/>
    <w:rsid w:val="007C51F4"/>
    <w:rsid w:val="007D075E"/>
    <w:rsid w:val="007E0850"/>
    <w:rsid w:val="007E2AEE"/>
    <w:rsid w:val="007F0557"/>
    <w:rsid w:val="007F3632"/>
    <w:rsid w:val="007F54B8"/>
    <w:rsid w:val="00800A78"/>
    <w:rsid w:val="00801244"/>
    <w:rsid w:val="00805AF9"/>
    <w:rsid w:val="00825E7F"/>
    <w:rsid w:val="008610F6"/>
    <w:rsid w:val="0086125D"/>
    <w:rsid w:val="00861AAB"/>
    <w:rsid w:val="00876669"/>
    <w:rsid w:val="0087799D"/>
    <w:rsid w:val="008779E4"/>
    <w:rsid w:val="00881DBD"/>
    <w:rsid w:val="00884BD0"/>
    <w:rsid w:val="00893DBF"/>
    <w:rsid w:val="008966C4"/>
    <w:rsid w:val="008976DE"/>
    <w:rsid w:val="008A473B"/>
    <w:rsid w:val="008C76EC"/>
    <w:rsid w:val="008D2EA4"/>
    <w:rsid w:val="008D7FA1"/>
    <w:rsid w:val="008E1887"/>
    <w:rsid w:val="008E7BFC"/>
    <w:rsid w:val="008F37D2"/>
    <w:rsid w:val="0090719F"/>
    <w:rsid w:val="009153D9"/>
    <w:rsid w:val="00926853"/>
    <w:rsid w:val="00932834"/>
    <w:rsid w:val="00941848"/>
    <w:rsid w:val="00946852"/>
    <w:rsid w:val="00953DA7"/>
    <w:rsid w:val="0096208A"/>
    <w:rsid w:val="00970EF2"/>
    <w:rsid w:val="00973137"/>
    <w:rsid w:val="009879D2"/>
    <w:rsid w:val="00990B22"/>
    <w:rsid w:val="00991248"/>
    <w:rsid w:val="009916C2"/>
    <w:rsid w:val="009A1D5B"/>
    <w:rsid w:val="009A2322"/>
    <w:rsid w:val="009B2574"/>
    <w:rsid w:val="009B5693"/>
    <w:rsid w:val="009D216D"/>
    <w:rsid w:val="009D38E1"/>
    <w:rsid w:val="009D4960"/>
    <w:rsid w:val="009E4C41"/>
    <w:rsid w:val="009F24A5"/>
    <w:rsid w:val="009F4E70"/>
    <w:rsid w:val="009F556A"/>
    <w:rsid w:val="00A1025E"/>
    <w:rsid w:val="00A1518C"/>
    <w:rsid w:val="00A172B3"/>
    <w:rsid w:val="00A53119"/>
    <w:rsid w:val="00A555C7"/>
    <w:rsid w:val="00A65B93"/>
    <w:rsid w:val="00A674F1"/>
    <w:rsid w:val="00A77C85"/>
    <w:rsid w:val="00A85297"/>
    <w:rsid w:val="00AA3DE4"/>
    <w:rsid w:val="00AB5B19"/>
    <w:rsid w:val="00AC57DE"/>
    <w:rsid w:val="00AD21ED"/>
    <w:rsid w:val="00AD5102"/>
    <w:rsid w:val="00AD7822"/>
    <w:rsid w:val="00AF32B4"/>
    <w:rsid w:val="00B071A8"/>
    <w:rsid w:val="00B20131"/>
    <w:rsid w:val="00B24103"/>
    <w:rsid w:val="00B247DD"/>
    <w:rsid w:val="00B268B7"/>
    <w:rsid w:val="00B53407"/>
    <w:rsid w:val="00B6189E"/>
    <w:rsid w:val="00B847AB"/>
    <w:rsid w:val="00B92298"/>
    <w:rsid w:val="00B942FE"/>
    <w:rsid w:val="00B95F14"/>
    <w:rsid w:val="00BA1599"/>
    <w:rsid w:val="00BA5268"/>
    <w:rsid w:val="00BC00F3"/>
    <w:rsid w:val="00C13348"/>
    <w:rsid w:val="00C13518"/>
    <w:rsid w:val="00C20A98"/>
    <w:rsid w:val="00C23998"/>
    <w:rsid w:val="00C25129"/>
    <w:rsid w:val="00C36E4E"/>
    <w:rsid w:val="00C377B7"/>
    <w:rsid w:val="00C41652"/>
    <w:rsid w:val="00C4220F"/>
    <w:rsid w:val="00C50CE0"/>
    <w:rsid w:val="00C559D9"/>
    <w:rsid w:val="00C64C3B"/>
    <w:rsid w:val="00CA2F60"/>
    <w:rsid w:val="00CA42C6"/>
    <w:rsid w:val="00CA4679"/>
    <w:rsid w:val="00CA57CE"/>
    <w:rsid w:val="00CB0946"/>
    <w:rsid w:val="00CB22A1"/>
    <w:rsid w:val="00CD3046"/>
    <w:rsid w:val="00CD5373"/>
    <w:rsid w:val="00CE3173"/>
    <w:rsid w:val="00CE6A96"/>
    <w:rsid w:val="00CF6D05"/>
    <w:rsid w:val="00D0267E"/>
    <w:rsid w:val="00D031AA"/>
    <w:rsid w:val="00D04522"/>
    <w:rsid w:val="00D13493"/>
    <w:rsid w:val="00D172E0"/>
    <w:rsid w:val="00D2002E"/>
    <w:rsid w:val="00D2661E"/>
    <w:rsid w:val="00D2717C"/>
    <w:rsid w:val="00D426DC"/>
    <w:rsid w:val="00D43B77"/>
    <w:rsid w:val="00D4509D"/>
    <w:rsid w:val="00D474A1"/>
    <w:rsid w:val="00D56FF1"/>
    <w:rsid w:val="00D5710F"/>
    <w:rsid w:val="00D626F9"/>
    <w:rsid w:val="00D6758C"/>
    <w:rsid w:val="00D729D9"/>
    <w:rsid w:val="00D87817"/>
    <w:rsid w:val="00D91CBB"/>
    <w:rsid w:val="00DA63F2"/>
    <w:rsid w:val="00DB38ED"/>
    <w:rsid w:val="00DD79B0"/>
    <w:rsid w:val="00DF2B53"/>
    <w:rsid w:val="00DF6FD9"/>
    <w:rsid w:val="00E01D0B"/>
    <w:rsid w:val="00E04CBC"/>
    <w:rsid w:val="00E24875"/>
    <w:rsid w:val="00E33EE8"/>
    <w:rsid w:val="00E45C08"/>
    <w:rsid w:val="00E75230"/>
    <w:rsid w:val="00E84475"/>
    <w:rsid w:val="00EA3277"/>
    <w:rsid w:val="00EA3781"/>
    <w:rsid w:val="00EB4979"/>
    <w:rsid w:val="00EC2A6F"/>
    <w:rsid w:val="00EC69A5"/>
    <w:rsid w:val="00ED0A93"/>
    <w:rsid w:val="00ED0E53"/>
    <w:rsid w:val="00ED7049"/>
    <w:rsid w:val="00EE500A"/>
    <w:rsid w:val="00EE5722"/>
    <w:rsid w:val="00EF1A3B"/>
    <w:rsid w:val="00EF6D3B"/>
    <w:rsid w:val="00F014AE"/>
    <w:rsid w:val="00F05A53"/>
    <w:rsid w:val="00F20486"/>
    <w:rsid w:val="00F36A2A"/>
    <w:rsid w:val="00F41A9F"/>
    <w:rsid w:val="00F52CAD"/>
    <w:rsid w:val="00F70AF6"/>
    <w:rsid w:val="00F754F6"/>
    <w:rsid w:val="00F943BC"/>
    <w:rsid w:val="00F94A4D"/>
    <w:rsid w:val="00F94EB6"/>
    <w:rsid w:val="00FA52B3"/>
    <w:rsid w:val="00FB038A"/>
    <w:rsid w:val="00FB3BAD"/>
    <w:rsid w:val="00FC7902"/>
    <w:rsid w:val="00FC7EA6"/>
    <w:rsid w:val="00FE310E"/>
    <w:rsid w:val="00FE6D57"/>
    <w:rsid w:val="00FF1FCB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63F789AE"/>
  <w15:docId w15:val="{CBC9C45E-9E14-4694-A4A4-D46C1FDF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671A"/>
    <w:pPr>
      <w:spacing w:line="276" w:lineRule="auto"/>
      <w:ind w:right="-1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0131"/>
    <w:pPr>
      <w:keepNext/>
      <w:keepLines/>
      <w:spacing w:before="480"/>
      <w:outlineLvl w:val="0"/>
    </w:pPr>
    <w:rPr>
      <w:rFonts w:eastAsia="Times New Roman" w:cs="Arial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20131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qFormat/>
    <w:rsid w:val="00C377B7"/>
    <w:pPr>
      <w:spacing w:line="276" w:lineRule="auto"/>
      <w:ind w:right="3119"/>
    </w:pPr>
    <w:rPr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C377B7"/>
    <w:rPr>
      <w:sz w:val="12"/>
      <w:szCs w:val="12"/>
      <w:lang w:val="de-DE" w:eastAsia="en-US" w:bidi="ar-SA"/>
    </w:rPr>
  </w:style>
  <w:style w:type="character" w:customStyle="1" w:styleId="berschrift1Zchn">
    <w:name w:val="Überschrift 1 Zchn"/>
    <w:link w:val="berschrift1"/>
    <w:uiPriority w:val="9"/>
    <w:rsid w:val="00B20131"/>
    <w:rPr>
      <w:rFonts w:eastAsia="Times New Roman" w:cs="Arial"/>
      <w:b/>
      <w:bCs/>
      <w:sz w:val="24"/>
      <w:szCs w:val="24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B20131"/>
    <w:rPr>
      <w:rFonts w:eastAsia="Times New Roman" w:cs="Arial"/>
      <w:b/>
      <w:bCs/>
      <w:szCs w:val="20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qFormat/>
    <w:rsid w:val="00932834"/>
  </w:style>
  <w:style w:type="character" w:customStyle="1" w:styleId="FarbigeListe-Akzent1Zchn">
    <w:name w:val="Farbige Liste - Akzent 1 Zchn"/>
    <w:basedOn w:val="Absatz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table" w:styleId="Tabellenraster">
    <w:name w:val="Table Grid"/>
    <w:basedOn w:val="NormaleTabelle"/>
    <w:uiPriority w:val="59"/>
    <w:rsid w:val="00C42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rsid w:val="00A1518C"/>
    <w:rPr>
      <w:color w:val="808080"/>
    </w:rPr>
  </w:style>
  <w:style w:type="paragraph" w:styleId="Listenabsatz">
    <w:name w:val="List Paragraph"/>
    <w:basedOn w:val="Standard"/>
    <w:uiPriority w:val="34"/>
    <w:qFormat/>
    <w:rsid w:val="00D67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b25127\AppData\Local\Temp\notes05F7E8\AED-B.Vorl-Stab-GB-1-do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6121AB421C42489A7D2D59D4BFE5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A66FA1-52D3-42AB-873A-3D08412A1282}"/>
      </w:docPartPr>
      <w:docPartBody>
        <w:p w:rsidR="00BC7E34" w:rsidRDefault="002019EE" w:rsidP="002019EE">
          <w:pPr>
            <w:pStyle w:val="606121AB421C42489A7D2D59D4BFE56E11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6F6A4CD8641432CA15196D0537E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7978E-C383-44D3-ADF1-1B030BC3210E}"/>
      </w:docPartPr>
      <w:docPartBody>
        <w:p w:rsidR="009232EE" w:rsidRDefault="002019EE" w:rsidP="002019EE">
          <w:pPr>
            <w:pStyle w:val="E6F6A4CD8641432CA15196D0537E5C924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465E318DABD844C58011947273B08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0B365D-083A-4490-95C2-395143B42845}"/>
      </w:docPartPr>
      <w:docPartBody>
        <w:p w:rsidR="009232EE" w:rsidRDefault="002019EE" w:rsidP="002019EE">
          <w:pPr>
            <w:pStyle w:val="465E318DABD844C58011947273B08A854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3FFB3A7AFF514F4A82C487FEB8030A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3C465-D55E-4832-A157-FF62FF61DDA8}"/>
      </w:docPartPr>
      <w:docPartBody>
        <w:p w:rsidR="00B8306C" w:rsidRDefault="002019EE" w:rsidP="002019EE">
          <w:pPr>
            <w:pStyle w:val="3FFB3A7AFF514F4A82C487FEB8030A903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545D223854794C7883D620F105AD84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CA309-718E-48AB-BD89-7958F1DFCDC2}"/>
      </w:docPartPr>
      <w:docPartBody>
        <w:p w:rsidR="00494A5F" w:rsidRDefault="002019EE" w:rsidP="002019EE">
          <w:pPr>
            <w:pStyle w:val="545D223854794C7883D620F105AD84ED1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4EB0097398FB482CB8D50696DED9CA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67A37F-B849-4D6A-AA1B-A8DCF5FADC9F}"/>
      </w:docPartPr>
      <w:docPartBody>
        <w:p w:rsidR="00494A5F" w:rsidRDefault="002019EE" w:rsidP="002019EE">
          <w:pPr>
            <w:pStyle w:val="4EB0097398FB482CB8D50696DED9CA201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E2D7AA7565504292BD109AC5279B4C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07716E-1369-44B0-897D-693DB741DD2B}"/>
      </w:docPartPr>
      <w:docPartBody>
        <w:p w:rsidR="00494A5F" w:rsidRDefault="002019EE" w:rsidP="002019EE">
          <w:pPr>
            <w:pStyle w:val="E2D7AA7565504292BD109AC5279B4C7E1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396724EBE123489C83F43817478269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7FB505-4DEF-4419-A7D2-C65E3F059A1C}"/>
      </w:docPartPr>
      <w:docPartBody>
        <w:p w:rsidR="00494A5F" w:rsidRDefault="002019EE" w:rsidP="002019EE">
          <w:pPr>
            <w:pStyle w:val="396724EBE123489C83F43817478269D81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FAD8A048DECC4919A842B8977525C6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1F14D4-FB42-410D-8420-70DF028A8756}"/>
      </w:docPartPr>
      <w:docPartBody>
        <w:p w:rsidR="00494A5F" w:rsidRDefault="002019EE" w:rsidP="002019EE">
          <w:pPr>
            <w:pStyle w:val="FAD8A048DECC4919A842B8977525C6841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D76B0523818E4DAD941ABE8FD14707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E69D1-87B9-4B8A-AA16-537E03EEEB6F}"/>
      </w:docPartPr>
      <w:docPartBody>
        <w:p w:rsidR="003263E5" w:rsidRDefault="008427A9" w:rsidP="008427A9">
          <w:pPr>
            <w:pStyle w:val="D76B0523818E4DAD941ABE8FD147072B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BD855A3BA49542E991F3BBB6342D3E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41A943-D04C-4120-B2D0-43A1D2822AAF}"/>
      </w:docPartPr>
      <w:docPartBody>
        <w:p w:rsidR="003263E5" w:rsidRDefault="008427A9" w:rsidP="008427A9">
          <w:pPr>
            <w:pStyle w:val="BD855A3BA49542E991F3BBB6342D3ED4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9BFA00E20EB24EB9801209803AFF0F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8EC15-280F-4E2F-9F22-608DA56C010C}"/>
      </w:docPartPr>
      <w:docPartBody>
        <w:p w:rsidR="003263E5" w:rsidRDefault="008427A9" w:rsidP="008427A9">
          <w:pPr>
            <w:pStyle w:val="9BFA00E20EB24EB9801209803AFF0F5E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96C3D037E11746F7BE26EAA6280671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904A28-12BF-4822-9924-C91FA8F7241B}"/>
      </w:docPartPr>
      <w:docPartBody>
        <w:p w:rsidR="003263E5" w:rsidRDefault="008427A9" w:rsidP="008427A9">
          <w:pPr>
            <w:pStyle w:val="96C3D037E11746F7BE26EAA628067103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113C758E8F3D463FB1AC1465639BC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64A4B6-B1EB-4A92-BC18-C829C89AF49F}"/>
      </w:docPartPr>
      <w:docPartBody>
        <w:p w:rsidR="003263E5" w:rsidRDefault="008427A9" w:rsidP="008427A9">
          <w:pPr>
            <w:pStyle w:val="113C758E8F3D463FB1AC1465639BC840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F72836ED978D484EA2BEDDBA48A87E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EC8DE-7F5A-4E7A-8211-0E22FFEC7775}"/>
      </w:docPartPr>
      <w:docPartBody>
        <w:p w:rsidR="003263E5" w:rsidRDefault="008427A9" w:rsidP="008427A9">
          <w:pPr>
            <w:pStyle w:val="F72836ED978D484EA2BEDDBA48A87E5F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D2E5FE9623A54059BA7CEE468B2F83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E5C3CC-E73B-4083-81E4-3A303A601752}"/>
      </w:docPartPr>
      <w:docPartBody>
        <w:p w:rsidR="003263E5" w:rsidRDefault="008427A9" w:rsidP="008427A9">
          <w:pPr>
            <w:pStyle w:val="D2E5FE9623A54059BA7CEE468B2F8327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  <w:docPart>
      <w:docPartPr>
        <w:name w:val="2BB78CF1696E47969A2D720FF30636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C79DE1-0525-43B9-9C66-1293C6D65109}"/>
      </w:docPartPr>
      <w:docPartBody>
        <w:p w:rsidR="003263E5" w:rsidRDefault="008427A9" w:rsidP="008427A9">
          <w:pPr>
            <w:pStyle w:val="2BB78CF1696E47969A2D720FF30636F4"/>
          </w:pPr>
          <w:r w:rsidRPr="00B95F14">
            <w:rPr>
              <w:color w:val="808080" w:themeColor="background1" w:themeShade="80"/>
              <w:szCs w:val="20"/>
            </w:rPr>
            <w:t>Bitte eintragen</w:t>
          </w:r>
          <w:r>
            <w:rPr>
              <w:color w:val="808080" w:themeColor="background1" w:themeShade="80"/>
              <w:szCs w:val="20"/>
            </w:rPr>
            <w:t xml:space="preserve"> / please fill out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9F"/>
    <w:rsid w:val="002019EE"/>
    <w:rsid w:val="00205CBF"/>
    <w:rsid w:val="002B72EC"/>
    <w:rsid w:val="003263E5"/>
    <w:rsid w:val="00494A5F"/>
    <w:rsid w:val="0058689F"/>
    <w:rsid w:val="008427A9"/>
    <w:rsid w:val="00870813"/>
    <w:rsid w:val="009232EE"/>
    <w:rsid w:val="00B8306C"/>
    <w:rsid w:val="00BC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2019EE"/>
    <w:rPr>
      <w:color w:val="808080"/>
    </w:rPr>
  </w:style>
  <w:style w:type="paragraph" w:customStyle="1" w:styleId="6CD4969FE31D454499471AD7B6CB1B00">
    <w:name w:val="6CD4969FE31D454499471AD7B6CB1B00"/>
    <w:rsid w:val="0058689F"/>
  </w:style>
  <w:style w:type="paragraph" w:customStyle="1" w:styleId="E74E51E69EA04EE19D71172F279774F7">
    <w:name w:val="E74E51E69EA04EE19D71172F279774F7"/>
    <w:rsid w:val="0058689F"/>
  </w:style>
  <w:style w:type="paragraph" w:customStyle="1" w:styleId="9F8FA1865D304A41A52E648F1727B547">
    <w:name w:val="9F8FA1865D304A41A52E648F1727B547"/>
    <w:rsid w:val="0058689F"/>
  </w:style>
  <w:style w:type="paragraph" w:customStyle="1" w:styleId="D220B15F6A5D41809E98A2E7F89B2848">
    <w:name w:val="D220B15F6A5D41809E98A2E7F89B2848"/>
    <w:rsid w:val="0058689F"/>
  </w:style>
  <w:style w:type="paragraph" w:customStyle="1" w:styleId="6AD44239427A4E96B749009E1C0DDB36">
    <w:name w:val="6AD44239427A4E96B749009E1C0DDB36"/>
    <w:rsid w:val="0058689F"/>
  </w:style>
  <w:style w:type="paragraph" w:customStyle="1" w:styleId="D6B9BE4639EC495F89F09741F5B95D21">
    <w:name w:val="D6B9BE4639EC495F89F09741F5B95D21"/>
    <w:rsid w:val="0058689F"/>
  </w:style>
  <w:style w:type="paragraph" w:customStyle="1" w:styleId="3B889BF9417D4370BD032973AF9B4747">
    <w:name w:val="3B889BF9417D4370BD032973AF9B4747"/>
    <w:rsid w:val="0058689F"/>
  </w:style>
  <w:style w:type="paragraph" w:customStyle="1" w:styleId="606121AB421C42489A7D2D59D4BFE56E">
    <w:name w:val="606121AB421C42489A7D2D59D4BFE56E"/>
    <w:rsid w:val="0058689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1">
    <w:name w:val="606121AB421C42489A7D2D59D4BFE56E1"/>
    <w:rsid w:val="00BC7E34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ECDBB39C5D7A433DAB965A0BBE2E8FC8">
    <w:name w:val="ECDBB39C5D7A433DAB965A0BBE2E8FC8"/>
    <w:rsid w:val="00BC7E34"/>
  </w:style>
  <w:style w:type="paragraph" w:customStyle="1" w:styleId="0DCB0ACA31BC4788A855B441632B7E8D">
    <w:name w:val="0DCB0ACA31BC4788A855B441632B7E8D"/>
    <w:rsid w:val="00BC7E34"/>
  </w:style>
  <w:style w:type="paragraph" w:customStyle="1" w:styleId="D4CFB7437FB94A8A803C046091225E91">
    <w:name w:val="D4CFB7437FB94A8A803C046091225E91"/>
    <w:rsid w:val="00BC7E34"/>
  </w:style>
  <w:style w:type="paragraph" w:customStyle="1" w:styleId="606121AB421C42489A7D2D59D4BFE56E2">
    <w:name w:val="606121AB421C42489A7D2D59D4BFE56E2"/>
    <w:rsid w:val="00870813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3">
    <w:name w:val="606121AB421C42489A7D2D59D4BFE56E3"/>
    <w:rsid w:val="00870813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4">
    <w:name w:val="606121AB421C42489A7D2D59D4BFE56E4"/>
    <w:rsid w:val="00870813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5">
    <w:name w:val="606121AB421C42489A7D2D59D4BFE56E5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6">
    <w:name w:val="606121AB421C42489A7D2D59D4BFE56E6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B150AE74C9940DFAB5AF2C21EB81029">
    <w:name w:val="6B150AE74C9940DFAB5AF2C21EB81029"/>
    <w:rsid w:val="00205CBF"/>
  </w:style>
  <w:style w:type="paragraph" w:customStyle="1" w:styleId="421CA7E872004AED9F7496965D661B49">
    <w:name w:val="421CA7E872004AED9F7496965D661B49"/>
    <w:rsid w:val="00205CBF"/>
  </w:style>
  <w:style w:type="paragraph" w:customStyle="1" w:styleId="A6C29DF339214E43B8BF801D7EF18EBE">
    <w:name w:val="A6C29DF339214E43B8BF801D7EF18EBE"/>
    <w:rsid w:val="00205CBF"/>
  </w:style>
  <w:style w:type="paragraph" w:customStyle="1" w:styleId="2461DF41CC264C14BEAF58D6408369FE">
    <w:name w:val="2461DF41CC264C14BEAF58D6408369FE"/>
    <w:rsid w:val="00205CBF"/>
  </w:style>
  <w:style w:type="paragraph" w:customStyle="1" w:styleId="1060C7BD15334389B75E249053C8A506">
    <w:name w:val="1060C7BD15334389B75E249053C8A506"/>
    <w:rsid w:val="00205CBF"/>
  </w:style>
  <w:style w:type="paragraph" w:customStyle="1" w:styleId="E4394E53B6D54EDAA7A9352712BBB86D">
    <w:name w:val="E4394E53B6D54EDAA7A9352712BBB86D"/>
    <w:rsid w:val="00205CBF"/>
  </w:style>
  <w:style w:type="paragraph" w:customStyle="1" w:styleId="31F31E5EB84C4C5BAD429898574861EE">
    <w:name w:val="31F31E5EB84C4C5BAD429898574861EE"/>
    <w:rsid w:val="00205CBF"/>
  </w:style>
  <w:style w:type="paragraph" w:customStyle="1" w:styleId="E6F6A4CD8641432CA15196D0537E5C92">
    <w:name w:val="E6F6A4CD8641432CA15196D0537E5C92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7">
    <w:name w:val="606121AB421C42489A7D2D59D4BFE56E7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018D2B6DA6F4447AA8CAEF95148890D">
    <w:name w:val="2018D2B6DA6F4447AA8CAEF95148890D"/>
    <w:rsid w:val="00205CBF"/>
  </w:style>
  <w:style w:type="paragraph" w:customStyle="1" w:styleId="465E318DABD844C58011947273B08A85">
    <w:name w:val="465E318DABD844C58011947273B08A85"/>
    <w:rsid w:val="00205CBF"/>
  </w:style>
  <w:style w:type="paragraph" w:customStyle="1" w:styleId="FC1BC2ED04414739B34C7262405126E9">
    <w:name w:val="FC1BC2ED04414739B34C7262405126E9"/>
    <w:rsid w:val="00205CBF"/>
  </w:style>
  <w:style w:type="paragraph" w:customStyle="1" w:styleId="38E13864D15844A2A6A875C0EF9200EE">
    <w:name w:val="38E13864D15844A2A6A875C0EF9200EE"/>
    <w:rsid w:val="00205CBF"/>
  </w:style>
  <w:style w:type="paragraph" w:customStyle="1" w:styleId="AE414091874E4687B3511E0063212ACD">
    <w:name w:val="AE414091874E4687B3511E0063212ACD"/>
    <w:rsid w:val="00205CBF"/>
  </w:style>
  <w:style w:type="paragraph" w:customStyle="1" w:styleId="1D64E9102B9443B08D7C993C70D6C497">
    <w:name w:val="1D64E9102B9443B08D7C993C70D6C497"/>
    <w:rsid w:val="00205CBF"/>
  </w:style>
  <w:style w:type="paragraph" w:customStyle="1" w:styleId="8BD72C03DA6A4062A409526020FE53FE">
    <w:name w:val="8BD72C03DA6A4062A409526020FE53FE"/>
    <w:rsid w:val="00205CBF"/>
  </w:style>
  <w:style w:type="paragraph" w:customStyle="1" w:styleId="2976A39714804494BA65D51D65743589">
    <w:name w:val="2976A39714804494BA65D51D65743589"/>
    <w:rsid w:val="00205CBF"/>
  </w:style>
  <w:style w:type="paragraph" w:customStyle="1" w:styleId="E6F6A4CD8641432CA15196D0537E5C921">
    <w:name w:val="E6F6A4CD8641432CA15196D0537E5C92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465E318DABD844C58011947273B08A851">
    <w:name w:val="465E318DABD844C58011947273B08A85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C1BC2ED04414739B34C7262405126E91">
    <w:name w:val="FC1BC2ED04414739B34C7262405126E9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E13864D15844A2A6A875C0EF9200EE1">
    <w:name w:val="38E13864D15844A2A6A875C0EF9200EE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AE414091874E4687B3511E0063212ACD1">
    <w:name w:val="AE414091874E4687B3511E0063212ACD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64E9102B9443B08D7C993C70D6C4971">
    <w:name w:val="1D64E9102B9443B08D7C993C70D6C497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BD72C03DA6A4062A409526020FE53FE1">
    <w:name w:val="8BD72C03DA6A4062A409526020FE53FE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6A39714804494BA65D51D657435891">
    <w:name w:val="2976A39714804494BA65D51D657435891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8">
    <w:name w:val="606121AB421C42489A7D2D59D4BFE56E8"/>
    <w:rsid w:val="00205CBF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FFB3A7AFF514F4A82C487FEB8030A90">
    <w:name w:val="3FFB3A7AFF514F4A82C487FEB8030A90"/>
    <w:rsid w:val="002B72EC"/>
    <w:pPr>
      <w:spacing w:after="160" w:line="259" w:lineRule="auto"/>
    </w:pPr>
  </w:style>
  <w:style w:type="paragraph" w:customStyle="1" w:styleId="969F77B2DFB545E5892CD9E8248970BB">
    <w:name w:val="969F77B2DFB545E5892CD9E8248970BB"/>
    <w:rsid w:val="002B72EC"/>
    <w:pPr>
      <w:spacing w:after="160" w:line="259" w:lineRule="auto"/>
    </w:pPr>
  </w:style>
  <w:style w:type="paragraph" w:customStyle="1" w:styleId="E6F6A4CD8641432CA15196D0537E5C922">
    <w:name w:val="E6F6A4CD8641432CA15196D0537E5C92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465E318DABD844C58011947273B08A852">
    <w:name w:val="465E318DABD844C58011947273B08A85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C1BC2ED04414739B34C7262405126E92">
    <w:name w:val="FC1BC2ED04414739B34C7262405126E9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E13864D15844A2A6A875C0EF9200EE2">
    <w:name w:val="38E13864D15844A2A6A875C0EF9200EE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FFB3A7AFF514F4A82C487FEB8030A901">
    <w:name w:val="3FFB3A7AFF514F4A82C487FEB8030A901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AE414091874E4687B3511E0063212ACD2">
    <w:name w:val="AE414091874E4687B3511E0063212ACD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64E9102B9443B08D7C993C70D6C4972">
    <w:name w:val="1D64E9102B9443B08D7C993C70D6C497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BD72C03DA6A4062A409526020FE53FE2">
    <w:name w:val="8BD72C03DA6A4062A409526020FE53FE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6A39714804494BA65D51D657435892">
    <w:name w:val="2976A39714804494BA65D51D65743589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969F77B2DFB545E5892CD9E8248970BB1">
    <w:name w:val="969F77B2DFB545E5892CD9E8248970BB1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9">
    <w:name w:val="606121AB421C42489A7D2D59D4BFE56E9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E6F6A4CD8641432CA15196D0537E5C923">
    <w:name w:val="E6F6A4CD8641432CA15196D0537E5C92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465E318DABD844C58011947273B08A853">
    <w:name w:val="465E318DABD844C58011947273B08A85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C1BC2ED04414739B34C7262405126E93">
    <w:name w:val="FC1BC2ED04414739B34C7262405126E9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E13864D15844A2A6A875C0EF9200EE3">
    <w:name w:val="38E13864D15844A2A6A875C0EF9200EE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FFB3A7AFF514F4A82C487FEB8030A902">
    <w:name w:val="3FFB3A7AFF514F4A82C487FEB8030A90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AE414091874E4687B3511E0063212ACD3">
    <w:name w:val="AE414091874E4687B3511E0063212ACD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64E9102B9443B08D7C993C70D6C4973">
    <w:name w:val="1D64E9102B9443B08D7C993C70D6C497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BD72C03DA6A4062A409526020FE53FE3">
    <w:name w:val="8BD72C03DA6A4062A409526020FE53FE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6A39714804494BA65D51D657435893">
    <w:name w:val="2976A39714804494BA65D51D657435893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969F77B2DFB545E5892CD9E8248970BB2">
    <w:name w:val="969F77B2DFB545E5892CD9E8248970BB2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10">
    <w:name w:val="606121AB421C42489A7D2D59D4BFE56E10"/>
    <w:rsid w:val="002B72EC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45D223854794C7883D620F105AD84ED">
    <w:name w:val="545D223854794C7883D620F105AD84ED"/>
    <w:rsid w:val="002019EE"/>
    <w:pPr>
      <w:spacing w:after="160" w:line="259" w:lineRule="auto"/>
    </w:pPr>
  </w:style>
  <w:style w:type="paragraph" w:customStyle="1" w:styleId="4EB0097398FB482CB8D50696DED9CA20">
    <w:name w:val="4EB0097398FB482CB8D50696DED9CA20"/>
    <w:rsid w:val="002019EE"/>
    <w:pPr>
      <w:spacing w:after="160" w:line="259" w:lineRule="auto"/>
    </w:pPr>
  </w:style>
  <w:style w:type="paragraph" w:customStyle="1" w:styleId="E2D7AA7565504292BD109AC5279B4C7E">
    <w:name w:val="E2D7AA7565504292BD109AC5279B4C7E"/>
    <w:rsid w:val="002019EE"/>
    <w:pPr>
      <w:spacing w:after="160" w:line="259" w:lineRule="auto"/>
    </w:pPr>
  </w:style>
  <w:style w:type="paragraph" w:customStyle="1" w:styleId="396724EBE123489C83F43817478269D8">
    <w:name w:val="396724EBE123489C83F43817478269D8"/>
    <w:rsid w:val="002019EE"/>
    <w:pPr>
      <w:spacing w:after="160" w:line="259" w:lineRule="auto"/>
    </w:pPr>
  </w:style>
  <w:style w:type="paragraph" w:customStyle="1" w:styleId="FAD8A048DECC4919A842B8977525C684">
    <w:name w:val="FAD8A048DECC4919A842B8977525C684"/>
    <w:rsid w:val="002019EE"/>
    <w:pPr>
      <w:spacing w:after="160" w:line="259" w:lineRule="auto"/>
    </w:pPr>
  </w:style>
  <w:style w:type="paragraph" w:customStyle="1" w:styleId="C800DB312E1546DF9BB8620C5289959C">
    <w:name w:val="C800DB312E1546DF9BB8620C5289959C"/>
    <w:rsid w:val="002019EE"/>
    <w:pPr>
      <w:spacing w:after="160" w:line="259" w:lineRule="auto"/>
    </w:pPr>
  </w:style>
  <w:style w:type="paragraph" w:customStyle="1" w:styleId="F8880CAF8149462BA3574A3324464E6C">
    <w:name w:val="F8880CAF8149462BA3574A3324464E6C"/>
    <w:rsid w:val="002019EE"/>
    <w:pPr>
      <w:spacing w:after="160" w:line="259" w:lineRule="auto"/>
    </w:pPr>
  </w:style>
  <w:style w:type="paragraph" w:customStyle="1" w:styleId="9CEBAE1C2CFF46EC8F433213F1AFCD8F">
    <w:name w:val="9CEBAE1C2CFF46EC8F433213F1AFCD8F"/>
    <w:rsid w:val="002019EE"/>
    <w:pPr>
      <w:spacing w:after="160" w:line="259" w:lineRule="auto"/>
    </w:pPr>
  </w:style>
  <w:style w:type="paragraph" w:customStyle="1" w:styleId="CF49555151E94DB8A3100B4BAECAFBD1">
    <w:name w:val="CF49555151E94DB8A3100B4BAECAFBD1"/>
    <w:rsid w:val="002019EE"/>
    <w:pPr>
      <w:spacing w:after="160" w:line="259" w:lineRule="auto"/>
    </w:pPr>
  </w:style>
  <w:style w:type="paragraph" w:customStyle="1" w:styleId="8DB7D2A246B24F29AE250401C4965F92">
    <w:name w:val="8DB7D2A246B24F29AE250401C4965F92"/>
    <w:rsid w:val="002019EE"/>
    <w:pPr>
      <w:spacing w:after="160" w:line="259" w:lineRule="auto"/>
    </w:pPr>
  </w:style>
  <w:style w:type="paragraph" w:customStyle="1" w:styleId="3435B4BDC5D445699B5DFD7A33B5E3B5">
    <w:name w:val="3435B4BDC5D445699B5DFD7A33B5E3B5"/>
    <w:rsid w:val="002019EE"/>
    <w:pPr>
      <w:spacing w:after="160" w:line="259" w:lineRule="auto"/>
    </w:pPr>
  </w:style>
  <w:style w:type="paragraph" w:customStyle="1" w:styleId="BB6B04FFAACC4205BF3E8880503E163E">
    <w:name w:val="BB6B04FFAACC4205BF3E8880503E163E"/>
    <w:rsid w:val="002019EE"/>
    <w:pPr>
      <w:spacing w:after="160" w:line="259" w:lineRule="auto"/>
    </w:pPr>
  </w:style>
  <w:style w:type="paragraph" w:customStyle="1" w:styleId="E3A2A102BABC490388302F6D3B6FB8B7">
    <w:name w:val="E3A2A102BABC490388302F6D3B6FB8B7"/>
    <w:rsid w:val="002019EE"/>
    <w:pPr>
      <w:spacing w:after="160" w:line="259" w:lineRule="auto"/>
    </w:pPr>
  </w:style>
  <w:style w:type="paragraph" w:customStyle="1" w:styleId="E6F6A4CD8641432CA15196D0537E5C924">
    <w:name w:val="E6F6A4CD8641432CA15196D0537E5C924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465E318DABD844C58011947273B08A854">
    <w:name w:val="465E318DABD844C58011947273B08A854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FFB3A7AFF514F4A82C487FEB8030A903">
    <w:name w:val="3FFB3A7AFF514F4A82C487FEB8030A903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45D223854794C7883D620F105AD84ED1">
    <w:name w:val="545D223854794C7883D620F105AD84ED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4EB0097398FB482CB8D50696DED9CA201">
    <w:name w:val="4EB0097398FB482CB8D50696DED9CA20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E2D7AA7565504292BD109AC5279B4C7E1">
    <w:name w:val="E2D7AA7565504292BD109AC5279B4C7E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96724EBE123489C83F43817478269D81">
    <w:name w:val="396724EBE123489C83F43817478269D8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AD8A048DECC4919A842B8977525C6841">
    <w:name w:val="FAD8A048DECC4919A842B8977525C684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C800DB312E1546DF9BB8620C5289959C1">
    <w:name w:val="C800DB312E1546DF9BB8620C5289959C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8880CAF8149462BA3574A3324464E6C1">
    <w:name w:val="F8880CAF8149462BA3574A3324464E6C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9CEBAE1C2CFF46EC8F433213F1AFCD8F1">
    <w:name w:val="9CEBAE1C2CFF46EC8F433213F1AFCD8F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CF49555151E94DB8A3100B4BAECAFBD11">
    <w:name w:val="CF49555151E94DB8A3100B4BAECAFBD1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DB7D2A246B24F29AE250401C4965F921">
    <w:name w:val="8DB7D2A246B24F29AE250401C4965F92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435B4BDC5D445699B5DFD7A33B5E3B51">
    <w:name w:val="3435B4BDC5D445699B5DFD7A33B5E3B5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BB6B04FFAACC4205BF3E8880503E163E1">
    <w:name w:val="BB6B04FFAACC4205BF3E8880503E163E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E3A2A102BABC490388302F6D3B6FB8B71">
    <w:name w:val="E3A2A102BABC490388302F6D3B6FB8B7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06121AB421C42489A7D2D59D4BFE56E11">
    <w:name w:val="606121AB421C42489A7D2D59D4BFE56E11"/>
    <w:rsid w:val="002019EE"/>
    <w:pPr>
      <w:spacing w:after="0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D76B0523818E4DAD941ABE8FD147072B">
    <w:name w:val="D76B0523818E4DAD941ABE8FD147072B"/>
    <w:rsid w:val="008427A9"/>
    <w:pPr>
      <w:spacing w:after="160" w:line="259" w:lineRule="auto"/>
    </w:pPr>
  </w:style>
  <w:style w:type="paragraph" w:customStyle="1" w:styleId="BD855A3BA49542E991F3BBB6342D3ED4">
    <w:name w:val="BD855A3BA49542E991F3BBB6342D3ED4"/>
    <w:rsid w:val="008427A9"/>
    <w:pPr>
      <w:spacing w:after="160" w:line="259" w:lineRule="auto"/>
    </w:pPr>
  </w:style>
  <w:style w:type="paragraph" w:customStyle="1" w:styleId="9BFA00E20EB24EB9801209803AFF0F5E">
    <w:name w:val="9BFA00E20EB24EB9801209803AFF0F5E"/>
    <w:rsid w:val="008427A9"/>
    <w:pPr>
      <w:spacing w:after="160" w:line="259" w:lineRule="auto"/>
    </w:pPr>
  </w:style>
  <w:style w:type="paragraph" w:customStyle="1" w:styleId="96C3D037E11746F7BE26EAA628067103">
    <w:name w:val="96C3D037E11746F7BE26EAA628067103"/>
    <w:rsid w:val="008427A9"/>
    <w:pPr>
      <w:spacing w:after="160" w:line="259" w:lineRule="auto"/>
    </w:pPr>
  </w:style>
  <w:style w:type="paragraph" w:customStyle="1" w:styleId="113C758E8F3D463FB1AC1465639BC840">
    <w:name w:val="113C758E8F3D463FB1AC1465639BC840"/>
    <w:rsid w:val="008427A9"/>
    <w:pPr>
      <w:spacing w:after="160" w:line="259" w:lineRule="auto"/>
    </w:pPr>
  </w:style>
  <w:style w:type="paragraph" w:customStyle="1" w:styleId="F72836ED978D484EA2BEDDBA48A87E5F">
    <w:name w:val="F72836ED978D484EA2BEDDBA48A87E5F"/>
    <w:rsid w:val="008427A9"/>
    <w:pPr>
      <w:spacing w:after="160" w:line="259" w:lineRule="auto"/>
    </w:pPr>
  </w:style>
  <w:style w:type="paragraph" w:customStyle="1" w:styleId="D2E5FE9623A54059BA7CEE468B2F8327">
    <w:name w:val="D2E5FE9623A54059BA7CEE468B2F8327"/>
    <w:rsid w:val="008427A9"/>
    <w:pPr>
      <w:spacing w:after="160" w:line="259" w:lineRule="auto"/>
    </w:pPr>
  </w:style>
  <w:style w:type="paragraph" w:customStyle="1" w:styleId="2BB78CF1696E47969A2D720FF30636F4">
    <w:name w:val="2BB78CF1696E47969A2D720FF30636F4"/>
    <w:rsid w:val="008427A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1DEA5-8DCB-4A63-B603-E9F1941D5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AED-B.Vorl-Stab-GB-1-dot.dot</Template>
  <TotalTime>0</TotalTime>
  <Pages>2</Pages>
  <Words>265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Bernabei, Janine</dc:creator>
  <cp:lastModifiedBy>Funk, Sarah</cp:lastModifiedBy>
  <cp:revision>9</cp:revision>
  <cp:lastPrinted>2019-04-02T07:42:00Z</cp:lastPrinted>
  <dcterms:created xsi:type="dcterms:W3CDTF">2019-12-02T09:49:00Z</dcterms:created>
  <dcterms:modified xsi:type="dcterms:W3CDTF">2022-12-08T12:00:00Z</dcterms:modified>
</cp:coreProperties>
</file>