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0F" w:rsidRPr="00C4220F" w:rsidRDefault="00C4220F" w:rsidP="00C4220F">
      <w:pPr>
        <w:rPr>
          <w:b/>
        </w:rPr>
      </w:pPr>
      <w:r w:rsidRPr="00C4220F">
        <w:rPr>
          <w:b/>
        </w:rPr>
        <w:t>Medizinische Fakultät der Universität Bonn</w:t>
      </w:r>
    </w:p>
    <w:p w:rsidR="00C377B7" w:rsidRDefault="00C4220F" w:rsidP="00C4220F">
      <w:pPr>
        <w:rPr>
          <w:b/>
        </w:rPr>
      </w:pPr>
      <w:r w:rsidRPr="00C4220F">
        <w:rPr>
          <w:b/>
        </w:rPr>
        <w:t xml:space="preserve">Promotionsverfahren PhD </w:t>
      </w:r>
    </w:p>
    <w:p w:rsidR="00C4220F" w:rsidRDefault="00C4220F" w:rsidP="00C4220F">
      <w:pPr>
        <w:rPr>
          <w:b/>
        </w:rPr>
      </w:pPr>
    </w:p>
    <w:p w:rsidR="00473557" w:rsidRPr="00D75134" w:rsidRDefault="002C69EF" w:rsidP="00C4220F">
      <w:pPr>
        <w:rPr>
          <w:b/>
          <w:i/>
          <w:sz w:val="22"/>
        </w:rPr>
      </w:pPr>
      <w:r w:rsidRPr="002C69EF">
        <w:rPr>
          <w:b/>
        </w:rPr>
        <w:t xml:space="preserve">Erklärung über das Vorliegen eines </w:t>
      </w:r>
      <w:r w:rsidR="00C10435">
        <w:rPr>
          <w:b/>
        </w:rPr>
        <w:t xml:space="preserve">forschungsorientierten </w:t>
      </w:r>
      <w:r w:rsidRPr="002C69EF">
        <w:rPr>
          <w:b/>
        </w:rPr>
        <w:t>Beschäftigungsverhältnisses (§ 4 Abs. 2 Nr. 1 PromO)</w:t>
      </w:r>
      <w:r w:rsidR="00C10435">
        <w:rPr>
          <w:b/>
        </w:rPr>
        <w:t xml:space="preserve"> </w:t>
      </w:r>
      <w:r w:rsidR="00473557" w:rsidRPr="00D75134">
        <w:rPr>
          <w:b/>
          <w:i/>
        </w:rPr>
        <w:t xml:space="preserve">Declaration of </w:t>
      </w:r>
      <w:r w:rsidR="00847251" w:rsidRPr="00D75134">
        <w:rPr>
          <w:b/>
          <w:i/>
        </w:rPr>
        <w:t xml:space="preserve">research-oriented </w:t>
      </w:r>
      <w:r w:rsidR="00473557" w:rsidRPr="00D75134">
        <w:rPr>
          <w:b/>
          <w:i/>
        </w:rPr>
        <w:t xml:space="preserve">employment (§ 4 para. 2 no. 1 Doctoral </w:t>
      </w:r>
      <w:r w:rsidR="00847251" w:rsidRPr="00D75134">
        <w:rPr>
          <w:b/>
          <w:i/>
        </w:rPr>
        <w:t>Degree</w:t>
      </w:r>
      <w:r w:rsidR="00473557" w:rsidRPr="00D75134">
        <w:rPr>
          <w:b/>
          <w:i/>
        </w:rPr>
        <w:t xml:space="preserve"> Regulations)</w:t>
      </w:r>
    </w:p>
    <w:p w:rsidR="00C10435" w:rsidRDefault="00C10435" w:rsidP="00C4220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C10435" w:rsidTr="00C10435">
        <w:tc>
          <w:tcPr>
            <w:tcW w:w="9464" w:type="dxa"/>
          </w:tcPr>
          <w:p w:rsidR="00C10435" w:rsidRDefault="00C10435" w:rsidP="00847251">
            <w:pPr>
              <w:spacing w:before="120" w:after="120"/>
              <w:ind w:right="0"/>
              <w:rPr>
                <w:b/>
              </w:rPr>
            </w:pPr>
            <w:r w:rsidRPr="00C10435">
              <w:rPr>
                <w:b/>
              </w:rPr>
              <w:t xml:space="preserve">Vorname </w:t>
            </w:r>
            <w:r w:rsidRPr="00847251">
              <w:rPr>
                <w:i/>
              </w:rPr>
              <w:t>(first name):</w:t>
            </w:r>
            <w:r w:rsidRPr="00847251">
              <w:t xml:space="preserve">  </w:t>
            </w:r>
            <w:sdt>
              <w:sdtPr>
                <w:rPr>
                  <w:b/>
                  <w:shd w:val="clear" w:color="auto" w:fill="F2F2F2" w:themeFill="background1" w:themeFillShade="F2"/>
                </w:rPr>
                <w:id w:val="1264185899"/>
                <w:placeholder>
                  <w:docPart w:val="51D9710BDDDE4361A7B2EA7C3D603398"/>
                </w:placeholder>
                <w:showingPlcHdr/>
                <w:text/>
              </w:sdtPr>
              <w:sdtEndPr/>
              <w:sdtContent>
                <w:r w:rsidRPr="00847251">
                  <w:rPr>
                    <w:rStyle w:val="PlaceholderText"/>
                    <w:color w:val="4472C4" w:themeColor="accent5"/>
                    <w:shd w:val="clear" w:color="auto" w:fill="F2F2F2" w:themeFill="background1" w:themeFillShade="F2"/>
                  </w:rPr>
                  <w:t>Bitte</w:t>
                </w:r>
                <w:r w:rsidRPr="00847251">
                  <w:rPr>
                    <w:rStyle w:val="PlaceholderText"/>
                    <w:shd w:val="clear" w:color="auto" w:fill="F2F2F2" w:themeFill="background1" w:themeFillShade="F2"/>
                  </w:rPr>
                  <w:t xml:space="preserve"> </w:t>
                </w:r>
                <w:r w:rsidRPr="00847251">
                  <w:rPr>
                    <w:rStyle w:val="PlaceholderText"/>
                    <w:color w:val="4472C4" w:themeColor="accent5"/>
                    <w:shd w:val="clear" w:color="auto" w:fill="F2F2F2" w:themeFill="background1" w:themeFillShade="F2"/>
                  </w:rPr>
                  <w:t>hier eintragen / Please enter here</w:t>
                </w:r>
              </w:sdtContent>
            </w:sdt>
          </w:p>
          <w:p w:rsidR="00C10435" w:rsidRDefault="00C10435" w:rsidP="00847251">
            <w:pPr>
              <w:spacing w:before="120" w:after="120"/>
              <w:ind w:right="0"/>
              <w:rPr>
                <w:b/>
              </w:rPr>
            </w:pPr>
            <w:r>
              <w:rPr>
                <w:b/>
              </w:rPr>
              <w:t xml:space="preserve">Name </w:t>
            </w:r>
            <w:r w:rsidRPr="00847251">
              <w:rPr>
                <w:i/>
              </w:rPr>
              <w:t>(surname):</w:t>
            </w:r>
            <w:r w:rsidRPr="000F4EEC">
              <w:rPr>
                <w:b/>
              </w:rPr>
              <w:t xml:space="preserve">  </w:t>
            </w:r>
            <w:r>
              <w:rPr>
                <w:b/>
              </w:rPr>
              <w:t xml:space="preserve">  </w:t>
            </w:r>
            <w:r w:rsidRPr="000F4EE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0F4EEC">
              <w:rPr>
                <w:b/>
              </w:rPr>
              <w:t xml:space="preserve">  </w:t>
            </w:r>
            <w:r>
              <w:rPr>
                <w:b/>
              </w:rPr>
              <w:t xml:space="preserve"> </w:t>
            </w:r>
            <w:sdt>
              <w:sdtPr>
                <w:rPr>
                  <w:b/>
                  <w:shd w:val="clear" w:color="auto" w:fill="F2F2F2" w:themeFill="background1" w:themeFillShade="F2"/>
                </w:rPr>
                <w:id w:val="-1158064164"/>
                <w:placeholder>
                  <w:docPart w:val="6AF2AC85BF9C415E926057D59AF1C39A"/>
                </w:placeholder>
                <w:showingPlcHdr/>
                <w:text/>
              </w:sdtPr>
              <w:sdtEndPr/>
              <w:sdtContent>
                <w:r w:rsidRPr="00847251">
                  <w:rPr>
                    <w:rStyle w:val="PlaceholderText"/>
                    <w:color w:val="4472C4" w:themeColor="accent5"/>
                    <w:shd w:val="clear" w:color="auto" w:fill="F2F2F2" w:themeFill="background1" w:themeFillShade="F2"/>
                  </w:rPr>
                  <w:t>Bitte hier eintragen / Please enter here</w:t>
                </w:r>
              </w:sdtContent>
            </w:sdt>
          </w:p>
        </w:tc>
      </w:tr>
    </w:tbl>
    <w:p w:rsidR="000F4EEC" w:rsidRPr="003A77D1" w:rsidRDefault="000F4EEC" w:rsidP="00C4220F">
      <w:pPr>
        <w:rPr>
          <w:b/>
          <w:color w:val="000000" w:themeColor="text1"/>
        </w:rPr>
      </w:pPr>
    </w:p>
    <w:p w:rsidR="00832B88" w:rsidRPr="00AB0594" w:rsidRDefault="00A10C4C" w:rsidP="00832B88">
      <w:pPr>
        <w:jc w:val="both"/>
        <w:rPr>
          <w:i/>
          <w:color w:val="000000" w:themeColor="text1"/>
          <w:lang w:val="en-US"/>
        </w:rPr>
      </w:pPr>
      <w:r w:rsidRPr="003A77D1">
        <w:rPr>
          <w:color w:val="000000" w:themeColor="text1"/>
        </w:rPr>
        <w:t xml:space="preserve">Ein forschungsorientiertes Beschäftigungsverhältnis liegt vor, wenn der/die Bewerber*in </w:t>
      </w:r>
      <w:r w:rsidR="00AB0594">
        <w:rPr>
          <w:color w:val="000000" w:themeColor="text1"/>
        </w:rPr>
        <w:t xml:space="preserve">eine </w:t>
      </w:r>
      <w:r w:rsidRPr="003A77D1">
        <w:rPr>
          <w:b/>
          <w:color w:val="FF0000"/>
        </w:rPr>
        <w:t>auf die Promotion bezogene</w:t>
      </w:r>
      <w:r w:rsidRPr="003A77D1">
        <w:rPr>
          <w:color w:val="FF0000"/>
        </w:rPr>
        <w:t xml:space="preserve"> </w:t>
      </w:r>
      <w:r w:rsidR="00AB0594" w:rsidRPr="001764D0">
        <w:rPr>
          <w:b/>
          <w:color w:val="000000" w:themeColor="text1"/>
        </w:rPr>
        <w:t>vollzeitige</w:t>
      </w:r>
      <w:r w:rsidR="00AB0594" w:rsidRPr="00AB0594">
        <w:rPr>
          <w:color w:val="000000" w:themeColor="text1"/>
        </w:rPr>
        <w:t xml:space="preserve"> Tätigkeit ausübt</w:t>
      </w:r>
      <w:r w:rsidR="00AB0594">
        <w:rPr>
          <w:color w:val="000000" w:themeColor="text1"/>
        </w:rPr>
        <w:t xml:space="preserve"> </w:t>
      </w:r>
      <w:r w:rsidRPr="00135800">
        <w:rPr>
          <w:color w:val="000000" w:themeColor="text1"/>
        </w:rPr>
        <w:t>(</w:t>
      </w:r>
      <w:r w:rsidRPr="00135800">
        <w:rPr>
          <w:b/>
          <w:color w:val="000000" w:themeColor="text1"/>
        </w:rPr>
        <w:t>PhD-</w:t>
      </w:r>
      <w:r w:rsidR="00AB0594" w:rsidRPr="00135800">
        <w:rPr>
          <w:b/>
          <w:color w:val="000000" w:themeColor="text1"/>
        </w:rPr>
        <w:t>Stelle</w:t>
      </w:r>
      <w:r w:rsidR="001764D0" w:rsidRPr="00135800">
        <w:rPr>
          <w:b/>
          <w:color w:val="000000" w:themeColor="text1"/>
        </w:rPr>
        <w:t xml:space="preserve"> / Wissenschaftliche*r Mitarbeiter*in)</w:t>
      </w:r>
      <w:r w:rsidR="00832B88" w:rsidRPr="00135800">
        <w:rPr>
          <w:color w:val="000000" w:themeColor="text1"/>
        </w:rPr>
        <w:t>.</w:t>
      </w:r>
      <w:r w:rsidR="00832B88" w:rsidRPr="001764D0">
        <w:rPr>
          <w:color w:val="000000" w:themeColor="text1"/>
        </w:rPr>
        <w:t xml:space="preserve"> </w:t>
      </w:r>
      <w:r w:rsidR="00AB0594" w:rsidRPr="00AB0594">
        <w:rPr>
          <w:i/>
          <w:color w:val="000000" w:themeColor="text1"/>
          <w:lang w:val="en-US"/>
        </w:rPr>
        <w:t xml:space="preserve">A research-oriented employment relationship exists if the applicant is </w:t>
      </w:r>
      <w:r w:rsidR="00AB0594" w:rsidRPr="00AB0594">
        <w:rPr>
          <w:b/>
          <w:i/>
          <w:color w:val="FF0000"/>
          <w:lang w:val="en-US"/>
        </w:rPr>
        <w:t>engaged in full-time employment related</w:t>
      </w:r>
      <w:r w:rsidR="00AB0594" w:rsidRPr="00AB0594">
        <w:rPr>
          <w:i/>
          <w:color w:val="000000" w:themeColor="text1"/>
          <w:lang w:val="en-US"/>
        </w:rPr>
        <w:t xml:space="preserve"> to the doctoral degree</w:t>
      </w:r>
      <w:r w:rsidR="00AB0594">
        <w:rPr>
          <w:i/>
          <w:color w:val="000000" w:themeColor="text1"/>
          <w:lang w:val="en-US"/>
        </w:rPr>
        <w:t xml:space="preserve"> </w:t>
      </w:r>
      <w:r w:rsidR="00AB0594" w:rsidRPr="00135800">
        <w:rPr>
          <w:i/>
          <w:color w:val="000000" w:themeColor="text1"/>
          <w:lang w:val="en-US"/>
        </w:rPr>
        <w:t>(</w:t>
      </w:r>
      <w:r w:rsidR="00AB0594" w:rsidRPr="00135800">
        <w:rPr>
          <w:b/>
          <w:i/>
          <w:color w:val="000000" w:themeColor="text1"/>
          <w:lang w:val="en-US"/>
        </w:rPr>
        <w:t>PhD-position</w:t>
      </w:r>
      <w:r w:rsidR="001764D0" w:rsidRPr="00135800">
        <w:rPr>
          <w:b/>
          <w:i/>
          <w:color w:val="000000" w:themeColor="text1"/>
          <w:lang w:val="en-US"/>
        </w:rPr>
        <w:t xml:space="preserve"> / Scientific employee</w:t>
      </w:r>
      <w:r w:rsidR="00AB0594" w:rsidRPr="00135800">
        <w:rPr>
          <w:i/>
          <w:color w:val="000000" w:themeColor="text1"/>
          <w:lang w:val="en-US"/>
        </w:rPr>
        <w:t>)</w:t>
      </w:r>
    </w:p>
    <w:p w:rsidR="00A10C4C" w:rsidRPr="00832B88" w:rsidRDefault="00A10C4C" w:rsidP="00C4220F">
      <w:pPr>
        <w:rPr>
          <w:b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177D94" w:rsidRPr="00135800" w:rsidTr="00847251">
        <w:trPr>
          <w:trHeight w:val="2268"/>
        </w:trPr>
        <w:tc>
          <w:tcPr>
            <w:tcW w:w="9464" w:type="dxa"/>
          </w:tcPr>
          <w:p w:rsidR="007C17C8" w:rsidRPr="00832B88" w:rsidRDefault="007C17C8" w:rsidP="00C10435">
            <w:pPr>
              <w:rPr>
                <w:lang w:val="en-US"/>
              </w:rPr>
            </w:pPr>
          </w:p>
          <w:p w:rsidR="00C10435" w:rsidRPr="00C10435" w:rsidRDefault="00A10C4C" w:rsidP="00C10435">
            <w:pPr>
              <w:rPr>
                <w:i/>
                <w:sz w:val="18"/>
              </w:rPr>
            </w:pPr>
            <w:r>
              <w:t>L</w:t>
            </w:r>
            <w:r w:rsidR="002C69EF">
              <w:t xml:space="preserve">iegt ein </w:t>
            </w:r>
            <w:r w:rsidR="007C17C8">
              <w:rPr>
                <w:b/>
              </w:rPr>
              <w:t xml:space="preserve">forschungsorientiertes </w:t>
            </w:r>
            <w:r w:rsidR="00C23BE4">
              <w:t xml:space="preserve">Beschäftigungsverhältnis </w:t>
            </w:r>
            <w:r w:rsidR="007C17C8">
              <w:t xml:space="preserve">gemäß </w:t>
            </w:r>
            <w:r>
              <w:t xml:space="preserve">der </w:t>
            </w:r>
            <w:r w:rsidR="007C17C8">
              <w:t xml:space="preserve">genannten Definition </w:t>
            </w:r>
            <w:r w:rsidR="00C23BE4">
              <w:t>mit dem</w:t>
            </w:r>
            <w:r w:rsidR="00800CCC">
              <w:t>/der</w:t>
            </w:r>
            <w:r w:rsidR="00C23BE4">
              <w:t xml:space="preserve"> Bewerber</w:t>
            </w:r>
            <w:r w:rsidR="00800CCC">
              <w:t>*in</w:t>
            </w:r>
            <w:r w:rsidR="00C23BE4">
              <w:t xml:space="preserve"> </w:t>
            </w:r>
            <w:r w:rsidR="002C69EF" w:rsidRPr="00E74272">
              <w:rPr>
                <w:b/>
              </w:rPr>
              <w:t>zum Zeitpunkt der Einreichung des Antrags auf Qualifikationsphase vor</w:t>
            </w:r>
            <w:r w:rsidR="002C69EF">
              <w:t>?</w:t>
            </w:r>
            <w:r w:rsidR="00473557">
              <w:t xml:space="preserve"> </w:t>
            </w:r>
          </w:p>
          <w:p w:rsidR="00473557" w:rsidRPr="00832B88" w:rsidRDefault="00AB0594" w:rsidP="00473557">
            <w:pPr>
              <w:rPr>
                <w:i/>
                <w:lang w:val="en-US"/>
              </w:rPr>
            </w:pPr>
            <w:r w:rsidRPr="00AB0594">
              <w:rPr>
                <w:i/>
                <w:lang w:val="en-US"/>
              </w:rPr>
              <w:t>Is there a research-oriented employment relationship as d</w:t>
            </w:r>
            <w:r>
              <w:rPr>
                <w:i/>
                <w:lang w:val="en-US"/>
              </w:rPr>
              <w:t>efined above with the applicant</w:t>
            </w:r>
            <w:r w:rsidRPr="00AB0594">
              <w:rPr>
                <w:i/>
                <w:lang w:val="en-US"/>
              </w:rPr>
              <w:t xml:space="preserve"> </w:t>
            </w:r>
            <w:r w:rsidRPr="00AB0594">
              <w:rPr>
                <w:b/>
                <w:i/>
                <w:lang w:val="en-US"/>
              </w:rPr>
              <w:t>at the time of submission</w:t>
            </w:r>
            <w:r w:rsidRPr="00AB0594">
              <w:rPr>
                <w:i/>
                <w:lang w:val="en-US"/>
              </w:rPr>
              <w:t xml:space="preserve"> of the appl</w:t>
            </w:r>
            <w:r>
              <w:rPr>
                <w:i/>
                <w:lang w:val="en-US"/>
              </w:rPr>
              <w:t>ication for qualification phase</w:t>
            </w:r>
            <w:r w:rsidR="00C10435" w:rsidRPr="00832B88">
              <w:rPr>
                <w:i/>
                <w:lang w:val="en-US"/>
              </w:rPr>
              <w:t>?</w:t>
            </w:r>
            <w:r w:rsidR="00473557" w:rsidRPr="00832B88">
              <w:rPr>
                <w:i/>
                <w:lang w:val="en-US"/>
              </w:rPr>
              <w:t xml:space="preserve">       </w:t>
            </w:r>
          </w:p>
          <w:p w:rsidR="00E74272" w:rsidRDefault="00473557" w:rsidP="00473557">
            <w:pPr>
              <w:rPr>
                <w:i/>
                <w:sz w:val="18"/>
                <w:lang w:val="en-US"/>
              </w:rPr>
            </w:pPr>
            <w:r w:rsidRPr="007C17C8">
              <w:rPr>
                <w:i/>
                <w:sz w:val="18"/>
                <w:lang w:val="en-US"/>
              </w:rPr>
              <w:t xml:space="preserve">   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"/>
              <w:gridCol w:w="8592"/>
            </w:tblGrid>
            <w:tr w:rsidR="00E74272" w:rsidTr="00832B88">
              <w:tc>
                <w:tcPr>
                  <w:tcW w:w="584" w:type="dxa"/>
                </w:tcPr>
                <w:p w:rsidR="00E74272" w:rsidRDefault="00135800" w:rsidP="00473557">
                  <w:pPr>
                    <w:rPr>
                      <w:i/>
                      <w:sz w:val="18"/>
                      <w:lang w:val="en-US"/>
                    </w:rPr>
                  </w:pPr>
                  <w:sdt>
                    <w:sdtPr>
                      <w:rPr>
                        <w:rFonts w:ascii="Segoe UI Symbol" w:hAnsi="Segoe UI Symbol" w:cs="Segoe UI Symbol"/>
                        <w:sz w:val="28"/>
                      </w:rPr>
                      <w:id w:val="8803639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D75134">
                        <w:rPr>
                          <w:rFonts w:ascii="MS Gothic" w:eastAsia="MS Gothic" w:hAnsi="MS Gothic" w:cs="Segoe UI Symbol" w:hint="eastAsia"/>
                          <w:sz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592" w:type="dxa"/>
                </w:tcPr>
                <w:p w:rsidR="00E74272" w:rsidRPr="00E74272" w:rsidRDefault="00E74272" w:rsidP="00E74272">
                  <w:pPr>
                    <w:spacing w:before="60"/>
                    <w:ind w:right="0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 xml:space="preserve">Ja </w:t>
                  </w:r>
                  <w:r w:rsidRPr="00E74272">
                    <w:rPr>
                      <w:i/>
                      <w:sz w:val="18"/>
                      <w:lang w:val="en-US"/>
                    </w:rPr>
                    <w:t>/ Yes</w:t>
                  </w:r>
                </w:p>
              </w:tc>
            </w:tr>
            <w:tr w:rsidR="00E74272" w:rsidRPr="00135800" w:rsidTr="00832B88">
              <w:tc>
                <w:tcPr>
                  <w:tcW w:w="584" w:type="dxa"/>
                </w:tcPr>
                <w:p w:rsidR="00E74272" w:rsidRDefault="00135800" w:rsidP="003A77D1">
                  <w:pPr>
                    <w:ind w:right="0"/>
                    <w:rPr>
                      <w:i/>
                      <w:sz w:val="18"/>
                      <w:lang w:val="en-US"/>
                    </w:rPr>
                  </w:pPr>
                  <w:sdt>
                    <w:sdtPr>
                      <w:rPr>
                        <w:rFonts w:ascii="Segoe UI Symbol" w:hAnsi="Segoe UI Symbol" w:cs="Segoe UI Symbol"/>
                        <w:sz w:val="28"/>
                      </w:rPr>
                      <w:id w:val="-1737245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E74272">
                        <w:rPr>
                          <w:rFonts w:ascii="MS Gothic" w:eastAsia="MS Gothic" w:hAnsi="MS Gothic" w:cs="Segoe UI Symbol" w:hint="eastAsia"/>
                          <w:sz w:val="28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592" w:type="dxa"/>
                </w:tcPr>
                <w:p w:rsidR="00E74272" w:rsidRDefault="00E74272" w:rsidP="00E74272">
                  <w:pPr>
                    <w:spacing w:before="60"/>
                    <w:ind w:right="0"/>
                    <w:rPr>
                      <w:sz w:val="18"/>
                    </w:rPr>
                  </w:pPr>
                  <w:r w:rsidRPr="00E74272">
                    <w:rPr>
                      <w:sz w:val="18"/>
                    </w:rPr>
                    <w:t>Noch nicht. Das Beschäftigungsverhältnis gemäß o.g. Definit</w:t>
                  </w:r>
                  <w:r w:rsidR="00832B88">
                    <w:rPr>
                      <w:sz w:val="18"/>
                    </w:rPr>
                    <w:t>i</w:t>
                  </w:r>
                  <w:r w:rsidRPr="00E74272">
                    <w:rPr>
                      <w:sz w:val="18"/>
                    </w:rPr>
                    <w:t xml:space="preserve">on </w:t>
                  </w:r>
                  <w:r>
                    <w:rPr>
                      <w:sz w:val="18"/>
                    </w:rPr>
                    <w:t xml:space="preserve">tritt ab dem </w:t>
                  </w:r>
                  <w:sdt>
                    <w:sdtPr>
                      <w:rPr>
                        <w:shd w:val="clear" w:color="auto" w:fill="F2F2F2" w:themeFill="background1" w:themeFillShade="F2"/>
                      </w:rPr>
                      <w:id w:val="-1709024507"/>
                      <w:placeholder>
                        <w:docPart w:val="11B51E2A40BF47E4AFB9B0DE3F51604F"/>
                      </w:placeholder>
                      <w:showingPlcHdr/>
                      <w:text/>
                    </w:sdtPr>
                    <w:sdtEndPr/>
                    <w:sdtContent>
                      <w:r w:rsidR="00D75134">
                        <w:rPr>
                          <w:shd w:val="clear" w:color="auto" w:fill="F2F2F2" w:themeFill="background1" w:themeFillShade="F2"/>
                        </w:rPr>
                        <w:t xml:space="preserve"> </w:t>
                      </w:r>
                      <w:r w:rsidR="00D75134">
                        <w:rPr>
                          <w:color w:val="4472C4" w:themeColor="accent5"/>
                          <w:shd w:val="clear" w:color="auto" w:fill="F2F2F2" w:themeFill="background1" w:themeFillShade="F2"/>
                        </w:rPr>
                        <w:t>Datum eintragen</w:t>
                      </w:r>
                    </w:sdtContent>
                  </w:sdt>
                  <w:r>
                    <w:rPr>
                      <w:i/>
                      <w:color w:val="000000" w:themeColor="text1"/>
                    </w:rPr>
                    <w:t xml:space="preserve"> </w:t>
                  </w:r>
                  <w:r>
                    <w:rPr>
                      <w:sz w:val="18"/>
                    </w:rPr>
                    <w:t>in Kraft</w:t>
                  </w:r>
                  <w:r w:rsidR="00832B88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  </w:t>
                  </w:r>
                </w:p>
                <w:p w:rsidR="00E74272" w:rsidRPr="003A77D1" w:rsidRDefault="00AB0594" w:rsidP="00AB0594">
                  <w:pPr>
                    <w:spacing w:before="60"/>
                    <w:ind w:right="0"/>
                    <w:rPr>
                      <w:i/>
                      <w:color w:val="000000" w:themeColor="text1"/>
                      <w:lang w:val="en-US"/>
                    </w:rPr>
                  </w:pPr>
                  <w:r w:rsidRPr="00AB0594">
                    <w:rPr>
                      <w:i/>
                      <w:sz w:val="18"/>
                      <w:lang w:val="en-US"/>
                    </w:rPr>
                    <w:t xml:space="preserve">Not yet. The employment relationship as defined above comes into effect as of </w:t>
                  </w:r>
                  <w:r w:rsidR="00E74272" w:rsidRPr="003A77D1">
                    <w:rPr>
                      <w:i/>
                      <w:sz w:val="18"/>
                      <w:lang w:val="en-US"/>
                    </w:rPr>
                    <w:t xml:space="preserve">(please insert date) </w:t>
                  </w:r>
                </w:p>
              </w:tc>
            </w:tr>
          </w:tbl>
          <w:p w:rsidR="00A10C4C" w:rsidRPr="003A77D1" w:rsidRDefault="00473557" w:rsidP="003A77D1">
            <w:pPr>
              <w:rPr>
                <w:lang w:val="en-US"/>
              </w:rPr>
            </w:pPr>
            <w:r w:rsidRPr="00E74272">
              <w:rPr>
                <w:i/>
                <w:sz w:val="18"/>
                <w:lang w:val="en-US"/>
              </w:rPr>
              <w:t xml:space="preserve">                                                          </w:t>
            </w:r>
          </w:p>
        </w:tc>
      </w:tr>
    </w:tbl>
    <w:p w:rsidR="00847251" w:rsidRPr="00AB0594" w:rsidRDefault="00847251" w:rsidP="00177D94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847251" w:rsidTr="00847251">
        <w:tc>
          <w:tcPr>
            <w:tcW w:w="9552" w:type="dxa"/>
          </w:tcPr>
          <w:p w:rsidR="00847251" w:rsidRPr="00AB0594" w:rsidRDefault="00847251" w:rsidP="00847251">
            <w:pPr>
              <w:tabs>
                <w:tab w:val="left" w:pos="6300"/>
              </w:tabs>
              <w:rPr>
                <w:lang w:val="en-US"/>
              </w:rPr>
            </w:pPr>
          </w:p>
          <w:p w:rsidR="00847251" w:rsidRPr="004F55B7" w:rsidRDefault="00711C64" w:rsidP="00847251">
            <w:pPr>
              <w:tabs>
                <w:tab w:val="left" w:pos="6300"/>
              </w:tabs>
              <w:rPr>
                <w:lang w:val="en-US"/>
              </w:rPr>
            </w:pPr>
            <w:r>
              <w:t xml:space="preserve">Falls Sie </w:t>
            </w:r>
            <w:r w:rsidRPr="003A77D1">
              <w:rPr>
                <w:b/>
                <w:u w:val="single"/>
              </w:rPr>
              <w:t>kein</w:t>
            </w:r>
            <w:r>
              <w:t xml:space="preserve"> forschungsorientiertes Beschäftigungsverhältnis </w:t>
            </w:r>
            <w:r w:rsidR="003A77D1" w:rsidRPr="003A77D1">
              <w:rPr>
                <w:b/>
              </w:rPr>
              <w:t>gemäß der oben genannten Definition</w:t>
            </w:r>
            <w:r w:rsidR="003A77D1">
              <w:t xml:space="preserve"> nachweisen können</w:t>
            </w:r>
            <w:r>
              <w:t xml:space="preserve">, </w:t>
            </w:r>
            <w:r w:rsidR="00847251">
              <w:t xml:space="preserve">beschreiben Sie </w:t>
            </w:r>
            <w:r>
              <w:t>bitte kurz, um was für ein Beschäftigungsverhältnis es sich handelt und</w:t>
            </w:r>
            <w:r w:rsidR="003A77D1">
              <w:t xml:space="preserve"> in welchem Umfang</w:t>
            </w:r>
            <w:r w:rsidR="00D75134">
              <w:t xml:space="preserve"> durch den/die Erstbetreuer*in</w:t>
            </w:r>
            <w:r w:rsidR="003A77D1">
              <w:t xml:space="preserve"> </w:t>
            </w:r>
            <w:r w:rsidR="004F55B7">
              <w:t>eine</w:t>
            </w:r>
            <w:r w:rsidR="004F55B7" w:rsidRPr="004F55B7">
              <w:rPr>
                <w:b/>
              </w:rPr>
              <w:t xml:space="preserve"> </w:t>
            </w:r>
            <w:r w:rsidR="003A77D1">
              <w:t xml:space="preserve">Freistellung für Forschungszwecke gewährleistet </w:t>
            </w:r>
            <w:r w:rsidR="00D75134">
              <w:t>wird</w:t>
            </w:r>
            <w:r w:rsidR="003A77D1">
              <w:t>.</w:t>
            </w:r>
            <w:r w:rsidR="004F55B7">
              <w:t xml:space="preserve"> </w:t>
            </w:r>
            <w:r w:rsidR="00AB0594" w:rsidRPr="00AB0594">
              <w:rPr>
                <w:i/>
                <w:lang w:val="en-US"/>
              </w:rPr>
              <w:t xml:space="preserve">If you </w:t>
            </w:r>
            <w:r w:rsidR="00AB0594" w:rsidRPr="00AB0594">
              <w:rPr>
                <w:b/>
                <w:i/>
                <w:lang w:val="en-US"/>
              </w:rPr>
              <w:t>cannot provide evidence</w:t>
            </w:r>
            <w:r w:rsidR="00AB0594" w:rsidRPr="00AB0594">
              <w:rPr>
                <w:i/>
                <w:lang w:val="en-US"/>
              </w:rPr>
              <w:t xml:space="preserve"> of a research-oriented employment relationship as defined above, please briefly describe what kind of employment relationship it is and to what extent release for research purposes </w:t>
            </w:r>
            <w:proofErr w:type="gramStart"/>
            <w:r w:rsidR="00AB0594" w:rsidRPr="00AB0594">
              <w:rPr>
                <w:i/>
                <w:lang w:val="en-US"/>
              </w:rPr>
              <w:t>is guaranteed</w:t>
            </w:r>
            <w:proofErr w:type="gramEnd"/>
            <w:r w:rsidR="00AB0594" w:rsidRPr="00AB0594">
              <w:rPr>
                <w:i/>
                <w:lang w:val="en-US"/>
              </w:rPr>
              <w:t xml:space="preserve"> by the primary supervisor.</w:t>
            </w:r>
          </w:p>
          <w:p w:rsidR="00847251" w:rsidRPr="007C17C8" w:rsidRDefault="00847251" w:rsidP="00847251">
            <w:pPr>
              <w:tabs>
                <w:tab w:val="left" w:pos="6300"/>
              </w:tabs>
              <w:rPr>
                <w:lang w:val="en-US"/>
              </w:rPr>
            </w:pPr>
          </w:p>
          <w:p w:rsidR="00847251" w:rsidRDefault="00135800" w:rsidP="00847251">
            <w:pPr>
              <w:tabs>
                <w:tab w:val="left" w:pos="6300"/>
              </w:tabs>
            </w:pPr>
            <w:sdt>
              <w:sdtPr>
                <w:rPr>
                  <w:shd w:val="clear" w:color="auto" w:fill="F2F2F2" w:themeFill="background1" w:themeFillShade="F2"/>
                </w:rPr>
                <w:id w:val="-1178648031"/>
                <w:placeholder>
                  <w:docPart w:val="297C261319BC48A6A2888940697355ED"/>
                </w:placeholder>
                <w:showingPlcHdr/>
                <w:text/>
              </w:sdtPr>
              <w:sdtEndPr/>
              <w:sdtContent>
                <w:r w:rsidR="00847251" w:rsidRPr="00847251">
                  <w:rPr>
                    <w:shd w:val="clear" w:color="auto" w:fill="F2F2F2" w:themeFill="background1" w:themeFillShade="F2"/>
                  </w:rPr>
                  <w:t xml:space="preserve">  </w:t>
                </w:r>
                <w:r w:rsidR="00847251" w:rsidRPr="00847251">
                  <w:rPr>
                    <w:color w:val="4472C4" w:themeColor="accent5"/>
                    <w:shd w:val="clear" w:color="auto" w:fill="F2F2F2" w:themeFill="background1" w:themeFillShade="F2"/>
                  </w:rPr>
                  <w:t xml:space="preserve">Platz für Eintragungen / Room for information  </w:t>
                </w:r>
              </w:sdtContent>
            </w:sdt>
            <w:r w:rsidR="00847251">
              <w:tab/>
            </w:r>
          </w:p>
          <w:p w:rsidR="00847251" w:rsidRDefault="00847251" w:rsidP="00847251">
            <w:pPr>
              <w:tabs>
                <w:tab w:val="left" w:pos="6300"/>
              </w:tabs>
            </w:pPr>
          </w:p>
        </w:tc>
      </w:tr>
    </w:tbl>
    <w:p w:rsidR="00173C95" w:rsidRDefault="00173C95" w:rsidP="00177D9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4"/>
        <w:gridCol w:w="4558"/>
      </w:tblGrid>
      <w:tr w:rsidR="00173C95" w:rsidTr="00173C95">
        <w:trPr>
          <w:trHeight w:val="1062"/>
        </w:trPr>
        <w:tc>
          <w:tcPr>
            <w:tcW w:w="5056" w:type="dxa"/>
          </w:tcPr>
          <w:p w:rsidR="00173C95" w:rsidRDefault="00173C95" w:rsidP="00177D94">
            <w:r>
              <w:t xml:space="preserve">Bonn, den </w:t>
            </w:r>
            <w:sdt>
              <w:sdtPr>
                <w:id w:val="-879398863"/>
                <w:placeholder>
                  <w:docPart w:val="0E1B91013421435380CA0725C16E7862"/>
                </w:placeholder>
                <w:showingPlcHdr/>
                <w:date w:fullDate="2021-03-03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Pr="00847251">
                  <w:rPr>
                    <w:rStyle w:val="PlaceholderText"/>
                    <w:color w:val="4472C4" w:themeColor="accent5"/>
                  </w:rPr>
                  <w:t>Klicken Sie hier, um ein Datum einzugeben.</w:t>
                </w:r>
              </w:sdtContent>
            </w:sdt>
          </w:p>
          <w:p w:rsidR="00173C95" w:rsidRPr="007C17C8" w:rsidRDefault="00173C95" w:rsidP="00177D94">
            <w:pPr>
              <w:rPr>
                <w:lang w:val="en-US"/>
              </w:rPr>
            </w:pPr>
            <w:r w:rsidRPr="007C17C8">
              <w:rPr>
                <w:i/>
                <w:sz w:val="18"/>
                <w:lang w:val="en-US"/>
              </w:rPr>
              <w:t>Bonn, on (Klick above to enter a date)</w:t>
            </w:r>
          </w:p>
        </w:tc>
        <w:tc>
          <w:tcPr>
            <w:tcW w:w="4691" w:type="dxa"/>
          </w:tcPr>
          <w:p w:rsidR="00173C95" w:rsidRPr="00173C95" w:rsidRDefault="00173C95" w:rsidP="00177D94">
            <w:pPr>
              <w:rPr>
                <w:sz w:val="16"/>
                <w:szCs w:val="16"/>
              </w:rPr>
            </w:pPr>
            <w:r w:rsidRPr="00173C95">
              <w:t>Unterschrift</w:t>
            </w:r>
            <w:r>
              <w:t xml:space="preserve"> Bewerber*in: _________________</w:t>
            </w:r>
          </w:p>
          <w:p w:rsidR="00173C95" w:rsidRPr="00173C95" w:rsidRDefault="00173C95" w:rsidP="00177D94">
            <w:pPr>
              <w:rPr>
                <w:i/>
                <w:sz w:val="18"/>
              </w:rPr>
            </w:pPr>
            <w:r w:rsidRPr="00173C95">
              <w:rPr>
                <w:i/>
                <w:sz w:val="18"/>
              </w:rPr>
              <w:t>signature candidate</w:t>
            </w:r>
          </w:p>
          <w:p w:rsidR="00173C95" w:rsidRDefault="00173C95" w:rsidP="00177D94"/>
        </w:tc>
      </w:tr>
      <w:tr w:rsidR="00173C95" w:rsidTr="00173C95">
        <w:tc>
          <w:tcPr>
            <w:tcW w:w="5056" w:type="dxa"/>
          </w:tcPr>
          <w:p w:rsidR="00173C95" w:rsidRDefault="00173C95" w:rsidP="00173C95">
            <w:r>
              <w:t xml:space="preserve">Bonn, den </w:t>
            </w:r>
            <w:sdt>
              <w:sdtPr>
                <w:id w:val="1002088922"/>
                <w:placeholder>
                  <w:docPart w:val="50EB761542F348A4AE5C0010D66B97A7"/>
                </w:placeholder>
                <w:showingPlcHdr/>
                <w:date w:fullDate="2021-03-03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Pr="00847251">
                  <w:rPr>
                    <w:rStyle w:val="PlaceholderText"/>
                    <w:color w:val="4472C4" w:themeColor="accent5"/>
                  </w:rPr>
                  <w:t>Klicken Sie hier, um ein Datum einzugeben.</w:t>
                </w:r>
              </w:sdtContent>
            </w:sdt>
          </w:p>
          <w:p w:rsidR="00173C95" w:rsidRPr="007C17C8" w:rsidRDefault="00173C95" w:rsidP="00177D94">
            <w:pPr>
              <w:rPr>
                <w:lang w:val="en-US"/>
              </w:rPr>
            </w:pPr>
            <w:r w:rsidRPr="007C17C8">
              <w:rPr>
                <w:i/>
                <w:sz w:val="18"/>
                <w:lang w:val="en-US"/>
              </w:rPr>
              <w:t>Bonn, on (Klick above to enter a date)</w:t>
            </w:r>
          </w:p>
        </w:tc>
        <w:tc>
          <w:tcPr>
            <w:tcW w:w="4691" w:type="dxa"/>
          </w:tcPr>
          <w:p w:rsidR="00173C95" w:rsidRDefault="00173C95" w:rsidP="00177D94">
            <w:r w:rsidRPr="00173C95">
              <w:t xml:space="preserve">Unterschrift </w:t>
            </w:r>
            <w:r>
              <w:t>Betreuer*in:  _________________</w:t>
            </w:r>
            <w:r w:rsidRPr="00173C95">
              <w:t>_</w:t>
            </w:r>
          </w:p>
          <w:p w:rsidR="00173C95" w:rsidRDefault="00173C95" w:rsidP="00177D94">
            <w:r w:rsidRPr="00912AA0">
              <w:rPr>
                <w:i/>
                <w:sz w:val="18"/>
              </w:rPr>
              <w:t>signature primary supervisor</w:t>
            </w:r>
          </w:p>
        </w:tc>
      </w:tr>
    </w:tbl>
    <w:p w:rsidR="00473557" w:rsidRPr="00912AA0" w:rsidRDefault="00473557" w:rsidP="000F4EEC">
      <w:pPr>
        <w:tabs>
          <w:tab w:val="left" w:pos="2241"/>
        </w:tabs>
        <w:rPr>
          <w:i/>
          <w:sz w:val="18"/>
        </w:rPr>
      </w:pPr>
    </w:p>
    <w:sectPr w:rsidR="00473557" w:rsidRPr="00912AA0" w:rsidSect="00D75134">
      <w:headerReference w:type="even" r:id="rId8"/>
      <w:footerReference w:type="even" r:id="rId9"/>
      <w:headerReference w:type="first" r:id="rId10"/>
      <w:footerReference w:type="first" r:id="rId11"/>
      <w:pgSz w:w="11900" w:h="16820"/>
      <w:pgMar w:top="2552" w:right="1127" w:bottom="964" w:left="1361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F58" w:rsidRDefault="00F27F58" w:rsidP="00A674F1">
      <w:r>
        <w:separator/>
      </w:r>
    </w:p>
  </w:endnote>
  <w:endnote w:type="continuationSeparator" w:id="0">
    <w:p w:rsidR="00F27F58" w:rsidRDefault="00F27F58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 w:rsidP="00A674F1"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4F970971" wp14:editId="7052057F">
          <wp:simplePos x="0" y="0"/>
          <wp:positionH relativeFrom="column">
            <wp:posOffset>4800600</wp:posOffset>
          </wp:positionH>
          <wp:positionV relativeFrom="paragraph">
            <wp:posOffset>2967990</wp:posOffset>
          </wp:positionV>
          <wp:extent cx="1361440" cy="935990"/>
          <wp:effectExtent l="0" t="0" r="0" b="0"/>
          <wp:wrapNone/>
          <wp:docPr id="7" name="Bild 50" descr="Beschreibung: Beschreibung: Beschreibung: Beschreibung: Focus_Siegel_Nationales für Holzgreve 20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0" descr="Beschreibung: Beschreibung: Beschreibung: Beschreibung: Focus_Siegel_Nationales für Holzgreve 2018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935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F58" w:rsidRDefault="00F27F58" w:rsidP="00A674F1">
      <w:r>
        <w:separator/>
      </w:r>
    </w:p>
  </w:footnote>
  <w:footnote w:type="continuationSeparator" w:id="0">
    <w:p w:rsidR="00F27F58" w:rsidRDefault="00F27F58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5576C4" w:rsidP="00A674F1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20B974E" wp14:editId="71B87655">
          <wp:simplePos x="0" y="0"/>
          <wp:positionH relativeFrom="column">
            <wp:posOffset>25400</wp:posOffset>
          </wp:positionH>
          <wp:positionV relativeFrom="paragraph">
            <wp:posOffset>116205</wp:posOffset>
          </wp:positionV>
          <wp:extent cx="1346200" cy="530225"/>
          <wp:effectExtent l="0" t="0" r="0" b="0"/>
          <wp:wrapNone/>
          <wp:docPr id="5" name="Bild 16" descr="Beschreibung: Beschreibung: Beschreibung: Beschreibung: Beschreibung: Beschreibung: fmz:Archiv_Medienzentrum:__Archiv-UKOM:Archiv 2016:Bildarchiv: - Logos:Alles rund ums UKB:Universität:UBnLogos2017:UNI_Bonn_Logo_Standard_RZ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 descr="Beschreibung: Beschreibung: Beschreibung: Beschreibung: Beschreibung: Beschreibung: fmz:Archiv_Medienzentrum:__Archiv-UKOM:Archiv 2016:Bildarchiv: - Logos:Alles rund ums UKB:Universität:UBnLogos2017:UNI_Bonn_Logo_Standard_RZ.pn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20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CA08367" wp14:editId="44DDEF3E">
          <wp:simplePos x="0" y="0"/>
          <wp:positionH relativeFrom="margin">
            <wp:posOffset>3796030</wp:posOffset>
          </wp:positionH>
          <wp:positionV relativeFrom="paragraph">
            <wp:posOffset>120015</wp:posOffset>
          </wp:positionV>
          <wp:extent cx="2336800" cy="586105"/>
          <wp:effectExtent l="0" t="0" r="0" b="0"/>
          <wp:wrapNone/>
          <wp:docPr id="6" name="Bild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4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12FFBC9" wp14:editId="78DB14D3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64F3CF" id="Rectangle 8" o:spid="_x0000_s1026" style="position:absolute;margin-left:17pt;margin-top:421pt;width:2.85pt;height:2.8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NIDwIAACM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7BAD572" wp14:editId="259B3462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7686E2" id="Rectangle 9" o:spid="_x0000_s1026" style="position:absolute;margin-left:17pt;margin-top:297.7pt;width:2.85pt;height:2.8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380F3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473B2"/>
    <w:multiLevelType w:val="hybridMultilevel"/>
    <w:tmpl w:val="389636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28A8"/>
    <w:multiLevelType w:val="hybridMultilevel"/>
    <w:tmpl w:val="C7CC75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E7AC4"/>
    <w:multiLevelType w:val="hybridMultilevel"/>
    <w:tmpl w:val="5D0851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404F"/>
    <w:multiLevelType w:val="hybridMultilevel"/>
    <w:tmpl w:val="D2CA33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KMR5jXubaOwu5H6xQ96ABZSbufe33/KCEa1EfueD4EDgeeK7ieib7o1g4f9m5PJ2rKvV1gYEc5w0lcqshqc7mQ==" w:salt="HAa2jBXBv4c9TeWaiVV7fA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6C4"/>
    <w:rsid w:val="000060D1"/>
    <w:rsid w:val="00013512"/>
    <w:rsid w:val="000209D9"/>
    <w:rsid w:val="000253B5"/>
    <w:rsid w:val="00031277"/>
    <w:rsid w:val="00041755"/>
    <w:rsid w:val="00073D83"/>
    <w:rsid w:val="00076A6B"/>
    <w:rsid w:val="00080A15"/>
    <w:rsid w:val="00097DC8"/>
    <w:rsid w:val="000B404C"/>
    <w:rsid w:val="000B7192"/>
    <w:rsid w:val="000B7B67"/>
    <w:rsid w:val="000D73B2"/>
    <w:rsid w:val="000E2A4B"/>
    <w:rsid w:val="000F4EEC"/>
    <w:rsid w:val="000F6998"/>
    <w:rsid w:val="00116209"/>
    <w:rsid w:val="0011678F"/>
    <w:rsid w:val="00116981"/>
    <w:rsid w:val="00124ABD"/>
    <w:rsid w:val="00127FE7"/>
    <w:rsid w:val="00131A94"/>
    <w:rsid w:val="00135800"/>
    <w:rsid w:val="00146AB0"/>
    <w:rsid w:val="001561A4"/>
    <w:rsid w:val="00162ADC"/>
    <w:rsid w:val="0016533D"/>
    <w:rsid w:val="001658D6"/>
    <w:rsid w:val="00173C95"/>
    <w:rsid w:val="0017468E"/>
    <w:rsid w:val="001764D0"/>
    <w:rsid w:val="00177D94"/>
    <w:rsid w:val="00182749"/>
    <w:rsid w:val="001A4B5E"/>
    <w:rsid w:val="001A7952"/>
    <w:rsid w:val="001A7FBA"/>
    <w:rsid w:val="001B1767"/>
    <w:rsid w:val="001B3B4C"/>
    <w:rsid w:val="001C3506"/>
    <w:rsid w:val="001C3768"/>
    <w:rsid w:val="001C3F5F"/>
    <w:rsid w:val="001C55E1"/>
    <w:rsid w:val="001D26E4"/>
    <w:rsid w:val="001D4961"/>
    <w:rsid w:val="001D4BB5"/>
    <w:rsid w:val="001D4F96"/>
    <w:rsid w:val="001D60B7"/>
    <w:rsid w:val="001E6CDA"/>
    <w:rsid w:val="001F406B"/>
    <w:rsid w:val="00200B14"/>
    <w:rsid w:val="00213B32"/>
    <w:rsid w:val="00292560"/>
    <w:rsid w:val="002942E3"/>
    <w:rsid w:val="002A6274"/>
    <w:rsid w:val="002B1505"/>
    <w:rsid w:val="002B4F25"/>
    <w:rsid w:val="002C36E1"/>
    <w:rsid w:val="002C3F18"/>
    <w:rsid w:val="002C69EF"/>
    <w:rsid w:val="002E4B72"/>
    <w:rsid w:val="00312480"/>
    <w:rsid w:val="00325893"/>
    <w:rsid w:val="0035203E"/>
    <w:rsid w:val="003578DB"/>
    <w:rsid w:val="00372674"/>
    <w:rsid w:val="0038384E"/>
    <w:rsid w:val="003840AC"/>
    <w:rsid w:val="003871D8"/>
    <w:rsid w:val="003A06F4"/>
    <w:rsid w:val="003A5421"/>
    <w:rsid w:val="003A77D1"/>
    <w:rsid w:val="003C0E26"/>
    <w:rsid w:val="003C7FE7"/>
    <w:rsid w:val="003D0006"/>
    <w:rsid w:val="00400E9F"/>
    <w:rsid w:val="00412C33"/>
    <w:rsid w:val="00422F40"/>
    <w:rsid w:val="004345BF"/>
    <w:rsid w:val="00455470"/>
    <w:rsid w:val="00467373"/>
    <w:rsid w:val="00473557"/>
    <w:rsid w:val="00473FE9"/>
    <w:rsid w:val="004814E9"/>
    <w:rsid w:val="004B4663"/>
    <w:rsid w:val="004C2270"/>
    <w:rsid w:val="004C668C"/>
    <w:rsid w:val="004D04C8"/>
    <w:rsid w:val="004E4425"/>
    <w:rsid w:val="004E49E5"/>
    <w:rsid w:val="004E7261"/>
    <w:rsid w:val="004F05C8"/>
    <w:rsid w:val="004F55B7"/>
    <w:rsid w:val="004F6BB2"/>
    <w:rsid w:val="00507088"/>
    <w:rsid w:val="00514AF2"/>
    <w:rsid w:val="005244FB"/>
    <w:rsid w:val="00524C83"/>
    <w:rsid w:val="00534AF1"/>
    <w:rsid w:val="00540BDE"/>
    <w:rsid w:val="00540FFF"/>
    <w:rsid w:val="00546DE3"/>
    <w:rsid w:val="0054792C"/>
    <w:rsid w:val="005576C4"/>
    <w:rsid w:val="005600FB"/>
    <w:rsid w:val="00563F9F"/>
    <w:rsid w:val="0056438A"/>
    <w:rsid w:val="0056736A"/>
    <w:rsid w:val="00582635"/>
    <w:rsid w:val="005A2022"/>
    <w:rsid w:val="005A37C6"/>
    <w:rsid w:val="005B5403"/>
    <w:rsid w:val="005C5C11"/>
    <w:rsid w:val="005D480A"/>
    <w:rsid w:val="005D7BA8"/>
    <w:rsid w:val="005E53B9"/>
    <w:rsid w:val="005F0ECD"/>
    <w:rsid w:val="005F487A"/>
    <w:rsid w:val="0062333D"/>
    <w:rsid w:val="00634D94"/>
    <w:rsid w:val="0063605C"/>
    <w:rsid w:val="0065652E"/>
    <w:rsid w:val="00662D43"/>
    <w:rsid w:val="0066370D"/>
    <w:rsid w:val="00665310"/>
    <w:rsid w:val="0068399A"/>
    <w:rsid w:val="006A25B5"/>
    <w:rsid w:val="006B4E8A"/>
    <w:rsid w:val="006B6A50"/>
    <w:rsid w:val="006B77B3"/>
    <w:rsid w:val="006C6B68"/>
    <w:rsid w:val="006E0B30"/>
    <w:rsid w:val="006F18F5"/>
    <w:rsid w:val="006F63A0"/>
    <w:rsid w:val="00703C0E"/>
    <w:rsid w:val="00711C64"/>
    <w:rsid w:val="00733DEB"/>
    <w:rsid w:val="00744959"/>
    <w:rsid w:val="00754939"/>
    <w:rsid w:val="0075650D"/>
    <w:rsid w:val="00757A80"/>
    <w:rsid w:val="00766241"/>
    <w:rsid w:val="0077000C"/>
    <w:rsid w:val="00780879"/>
    <w:rsid w:val="007C17C8"/>
    <w:rsid w:val="007C51F4"/>
    <w:rsid w:val="007D075E"/>
    <w:rsid w:val="007E0850"/>
    <w:rsid w:val="007E2AEE"/>
    <w:rsid w:val="007F0557"/>
    <w:rsid w:val="007F3632"/>
    <w:rsid w:val="007F54B8"/>
    <w:rsid w:val="00800A78"/>
    <w:rsid w:val="00800CCC"/>
    <w:rsid w:val="00801244"/>
    <w:rsid w:val="00805AF9"/>
    <w:rsid w:val="00825E7F"/>
    <w:rsid w:val="00832B88"/>
    <w:rsid w:val="00847251"/>
    <w:rsid w:val="008610F6"/>
    <w:rsid w:val="0086125D"/>
    <w:rsid w:val="00861AAB"/>
    <w:rsid w:val="00876669"/>
    <w:rsid w:val="0087799D"/>
    <w:rsid w:val="008779E4"/>
    <w:rsid w:val="00881DBD"/>
    <w:rsid w:val="00884BD0"/>
    <w:rsid w:val="008966C4"/>
    <w:rsid w:val="008976DE"/>
    <w:rsid w:val="008A473B"/>
    <w:rsid w:val="008C76EC"/>
    <w:rsid w:val="008D2EA4"/>
    <w:rsid w:val="008D4FCF"/>
    <w:rsid w:val="008D7FA1"/>
    <w:rsid w:val="008E7BFC"/>
    <w:rsid w:val="008F37D2"/>
    <w:rsid w:val="0090719F"/>
    <w:rsid w:val="00912AA0"/>
    <w:rsid w:val="009153D9"/>
    <w:rsid w:val="00921811"/>
    <w:rsid w:val="00926853"/>
    <w:rsid w:val="00932834"/>
    <w:rsid w:val="00941848"/>
    <w:rsid w:val="00946852"/>
    <w:rsid w:val="00953DA7"/>
    <w:rsid w:val="0096208A"/>
    <w:rsid w:val="00970EF2"/>
    <w:rsid w:val="00973137"/>
    <w:rsid w:val="009879D2"/>
    <w:rsid w:val="00990B22"/>
    <w:rsid w:val="00991248"/>
    <w:rsid w:val="009916C2"/>
    <w:rsid w:val="009A1D5B"/>
    <w:rsid w:val="009A2322"/>
    <w:rsid w:val="009B2574"/>
    <w:rsid w:val="009B5693"/>
    <w:rsid w:val="009D216D"/>
    <w:rsid w:val="009D38E1"/>
    <w:rsid w:val="009D4960"/>
    <w:rsid w:val="009E4C41"/>
    <w:rsid w:val="009F24A5"/>
    <w:rsid w:val="009F4E70"/>
    <w:rsid w:val="009F556A"/>
    <w:rsid w:val="00A1025E"/>
    <w:rsid w:val="00A10C4C"/>
    <w:rsid w:val="00A172B3"/>
    <w:rsid w:val="00A53119"/>
    <w:rsid w:val="00A555C7"/>
    <w:rsid w:val="00A65B93"/>
    <w:rsid w:val="00A674F1"/>
    <w:rsid w:val="00A77C85"/>
    <w:rsid w:val="00A85297"/>
    <w:rsid w:val="00AA3DE4"/>
    <w:rsid w:val="00AB0594"/>
    <w:rsid w:val="00AB5B19"/>
    <w:rsid w:val="00AC57DE"/>
    <w:rsid w:val="00AD21ED"/>
    <w:rsid w:val="00AD5102"/>
    <w:rsid w:val="00AD7822"/>
    <w:rsid w:val="00AF32B4"/>
    <w:rsid w:val="00B071A8"/>
    <w:rsid w:val="00B20131"/>
    <w:rsid w:val="00B24103"/>
    <w:rsid w:val="00B268B7"/>
    <w:rsid w:val="00B53407"/>
    <w:rsid w:val="00B6189E"/>
    <w:rsid w:val="00B847AB"/>
    <w:rsid w:val="00B92298"/>
    <w:rsid w:val="00B942FE"/>
    <w:rsid w:val="00BA1599"/>
    <w:rsid w:val="00BA5268"/>
    <w:rsid w:val="00BC00F3"/>
    <w:rsid w:val="00C10435"/>
    <w:rsid w:val="00C13348"/>
    <w:rsid w:val="00C13518"/>
    <w:rsid w:val="00C23173"/>
    <w:rsid w:val="00C23998"/>
    <w:rsid w:val="00C23BE4"/>
    <w:rsid w:val="00C25129"/>
    <w:rsid w:val="00C36E4E"/>
    <w:rsid w:val="00C377B7"/>
    <w:rsid w:val="00C4220F"/>
    <w:rsid w:val="00C50CE0"/>
    <w:rsid w:val="00C559D9"/>
    <w:rsid w:val="00C64C3B"/>
    <w:rsid w:val="00CA2F60"/>
    <w:rsid w:val="00CA42C6"/>
    <w:rsid w:val="00CA4679"/>
    <w:rsid w:val="00CA57CE"/>
    <w:rsid w:val="00CB0946"/>
    <w:rsid w:val="00CB22A1"/>
    <w:rsid w:val="00CB7DD4"/>
    <w:rsid w:val="00CD3046"/>
    <w:rsid w:val="00CD5373"/>
    <w:rsid w:val="00CE3173"/>
    <w:rsid w:val="00CE6A96"/>
    <w:rsid w:val="00CF6D05"/>
    <w:rsid w:val="00D0267E"/>
    <w:rsid w:val="00D04522"/>
    <w:rsid w:val="00D13493"/>
    <w:rsid w:val="00D2002E"/>
    <w:rsid w:val="00D2661E"/>
    <w:rsid w:val="00D2717C"/>
    <w:rsid w:val="00D426DC"/>
    <w:rsid w:val="00D43B77"/>
    <w:rsid w:val="00D4509D"/>
    <w:rsid w:val="00D56FF1"/>
    <w:rsid w:val="00D5710F"/>
    <w:rsid w:val="00D729D9"/>
    <w:rsid w:val="00D75134"/>
    <w:rsid w:val="00D87817"/>
    <w:rsid w:val="00D91CBB"/>
    <w:rsid w:val="00DA63F2"/>
    <w:rsid w:val="00DB38ED"/>
    <w:rsid w:val="00DD79B0"/>
    <w:rsid w:val="00DF2B53"/>
    <w:rsid w:val="00DF6FD9"/>
    <w:rsid w:val="00E01D0B"/>
    <w:rsid w:val="00E04CBC"/>
    <w:rsid w:val="00E24875"/>
    <w:rsid w:val="00E45C08"/>
    <w:rsid w:val="00E74272"/>
    <w:rsid w:val="00E75230"/>
    <w:rsid w:val="00E84475"/>
    <w:rsid w:val="00EA3277"/>
    <w:rsid w:val="00EA3781"/>
    <w:rsid w:val="00EB06D6"/>
    <w:rsid w:val="00EB4979"/>
    <w:rsid w:val="00EC2A6F"/>
    <w:rsid w:val="00EC69A5"/>
    <w:rsid w:val="00ED0A93"/>
    <w:rsid w:val="00ED0E53"/>
    <w:rsid w:val="00ED7049"/>
    <w:rsid w:val="00EE500A"/>
    <w:rsid w:val="00EE5722"/>
    <w:rsid w:val="00EF1A3B"/>
    <w:rsid w:val="00EF6D3B"/>
    <w:rsid w:val="00F014AE"/>
    <w:rsid w:val="00F05A53"/>
    <w:rsid w:val="00F20486"/>
    <w:rsid w:val="00F27F58"/>
    <w:rsid w:val="00F36A2A"/>
    <w:rsid w:val="00F41A9F"/>
    <w:rsid w:val="00F52CAD"/>
    <w:rsid w:val="00F70AF6"/>
    <w:rsid w:val="00F754F6"/>
    <w:rsid w:val="00F943BC"/>
    <w:rsid w:val="00F94A4D"/>
    <w:rsid w:val="00F94EB6"/>
    <w:rsid w:val="00FA6EFD"/>
    <w:rsid w:val="00FB038A"/>
    <w:rsid w:val="00FB3BAD"/>
    <w:rsid w:val="00FC69F0"/>
    <w:rsid w:val="00FC7902"/>
    <w:rsid w:val="00FC7EA6"/>
    <w:rsid w:val="00FE310E"/>
    <w:rsid w:val="00FE6D57"/>
    <w:rsid w:val="00FF1FCB"/>
    <w:rsid w:val="00F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21150D8C-16AF-44E1-BD0E-87B233CC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4272"/>
    <w:pPr>
      <w:spacing w:line="276" w:lineRule="auto"/>
      <w:ind w:right="-1"/>
    </w:pPr>
    <w:rPr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0131"/>
    <w:pPr>
      <w:keepNext/>
      <w:keepLines/>
      <w:spacing w:before="480"/>
      <w:outlineLvl w:val="0"/>
    </w:pPr>
    <w:rPr>
      <w:rFonts w:eastAsia="Times New Roman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131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standardschriftart">
    <w:name w:val="Absatzstandardschriftar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Absatzstandardschriftart"/>
    <w:link w:val="Header"/>
    <w:uiPriority w:val="99"/>
    <w:rsid w:val="00162ADC"/>
  </w:style>
  <w:style w:type="paragraph" w:styleId="Footer">
    <w:name w:val="footer"/>
    <w:basedOn w:val="Normal"/>
    <w:link w:val="FooterChar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Absatzstandardschriftart"/>
    <w:link w:val="Footer"/>
    <w:uiPriority w:val="99"/>
    <w:rsid w:val="00162ADC"/>
  </w:style>
  <w:style w:type="paragraph" w:styleId="BalloonText">
    <w:name w:val="Balloon Text"/>
    <w:basedOn w:val="Normal"/>
    <w:link w:val="BalloonTextChar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qFormat/>
    <w:rsid w:val="00C377B7"/>
    <w:pPr>
      <w:spacing w:line="276" w:lineRule="auto"/>
      <w:ind w:right="3119"/>
    </w:pPr>
    <w:rPr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C377B7"/>
    <w:rPr>
      <w:sz w:val="12"/>
      <w:szCs w:val="12"/>
      <w:lang w:val="de-DE" w:eastAsia="en-US" w:bidi="ar-SA"/>
    </w:rPr>
  </w:style>
  <w:style w:type="character" w:customStyle="1" w:styleId="Heading1Char">
    <w:name w:val="Heading 1 Char"/>
    <w:link w:val="Heading1"/>
    <w:uiPriority w:val="9"/>
    <w:rsid w:val="00B20131"/>
    <w:rPr>
      <w:rFonts w:eastAsia="Times New Roman" w:cs="Arial"/>
      <w:b/>
      <w:bCs/>
      <w:sz w:val="24"/>
      <w:szCs w:val="24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Heading2Char">
    <w:name w:val="Heading 2 Char"/>
    <w:link w:val="Heading2"/>
    <w:uiPriority w:val="9"/>
    <w:rsid w:val="00B20131"/>
    <w:rPr>
      <w:rFonts w:eastAsia="Times New Roman" w:cs="Arial"/>
      <w:b/>
      <w:bCs/>
      <w:szCs w:val="20"/>
    </w:rPr>
  </w:style>
  <w:style w:type="paragraph" w:customStyle="1" w:styleId="FarbigeListe-Akzent11">
    <w:name w:val="Farbige Liste - Akzent 11"/>
    <w:basedOn w:val="Normal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qFormat/>
    <w:rsid w:val="00932834"/>
  </w:style>
  <w:style w:type="character" w:customStyle="1" w:styleId="FarbigeListe-Akzent1Zchn">
    <w:name w:val="Farbige Liste - Akzent 1 Zchn"/>
    <w:basedOn w:val="Absatz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Heading3Char">
    <w:name w:val="Heading 3 Char"/>
    <w:link w:val="Heading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C42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rsid w:val="005244FB"/>
    <w:rPr>
      <w:color w:val="808080"/>
    </w:rPr>
  </w:style>
  <w:style w:type="paragraph" w:styleId="ListParagraph">
    <w:name w:val="List Paragraph"/>
    <w:basedOn w:val="Normal"/>
    <w:uiPriority w:val="34"/>
    <w:qFormat/>
    <w:rsid w:val="004735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b25127\AppData\Local\Temp\notes05F7E8\AED-B.Vorl-Stab-GB-1-do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1B91013421435380CA0725C16E78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64A7EA-5D2E-4033-8372-97D002A23087}"/>
      </w:docPartPr>
      <w:docPartBody>
        <w:p w:rsidR="00004B67" w:rsidRDefault="00851566" w:rsidP="00851566">
          <w:pPr>
            <w:pStyle w:val="0E1B91013421435380CA0725C16E78629"/>
          </w:pPr>
          <w:r w:rsidRPr="00847251">
            <w:rPr>
              <w:rStyle w:val="PlaceholderText"/>
              <w:color w:val="4472C4" w:themeColor="accent5"/>
            </w:rPr>
            <w:t>Klicken Sie hier, um ein Datum einzugeben.</w:t>
          </w:r>
        </w:p>
      </w:docPartBody>
    </w:docPart>
    <w:docPart>
      <w:docPartPr>
        <w:name w:val="50EB761542F348A4AE5C0010D66B9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B4F4A2-237F-410F-BB53-77A0528DC08D}"/>
      </w:docPartPr>
      <w:docPartBody>
        <w:p w:rsidR="00004B67" w:rsidRDefault="00851566" w:rsidP="00851566">
          <w:pPr>
            <w:pStyle w:val="50EB761542F348A4AE5C0010D66B97A79"/>
          </w:pPr>
          <w:r w:rsidRPr="00847251">
            <w:rPr>
              <w:rStyle w:val="PlaceholderText"/>
              <w:color w:val="4472C4" w:themeColor="accent5"/>
            </w:rPr>
            <w:t>Klicken Sie hier, um ein Datum einzugeben.</w:t>
          </w:r>
        </w:p>
      </w:docPartBody>
    </w:docPart>
    <w:docPart>
      <w:docPartPr>
        <w:name w:val="51D9710BDDDE4361A7B2EA7C3D6033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854FEB-5150-4EB7-A8A2-9A6EFC29D86C}"/>
      </w:docPartPr>
      <w:docPartBody>
        <w:p w:rsidR="00B83ACF" w:rsidRDefault="00851566" w:rsidP="00851566">
          <w:pPr>
            <w:pStyle w:val="51D9710BDDDE4361A7B2EA7C3D6033988"/>
          </w:pPr>
          <w:r w:rsidRPr="00847251">
            <w:rPr>
              <w:rStyle w:val="PlaceholderText"/>
              <w:color w:val="4472C4" w:themeColor="accent5"/>
              <w:shd w:val="clear" w:color="auto" w:fill="F2F2F2" w:themeFill="background1" w:themeFillShade="F2"/>
            </w:rPr>
            <w:t>Bitte</w:t>
          </w:r>
          <w:r w:rsidRPr="00847251">
            <w:rPr>
              <w:rStyle w:val="PlaceholderText"/>
              <w:shd w:val="clear" w:color="auto" w:fill="F2F2F2" w:themeFill="background1" w:themeFillShade="F2"/>
            </w:rPr>
            <w:t xml:space="preserve"> </w:t>
          </w:r>
          <w:r w:rsidRPr="00847251">
            <w:rPr>
              <w:rStyle w:val="PlaceholderText"/>
              <w:color w:val="4472C4" w:themeColor="accent5"/>
              <w:shd w:val="clear" w:color="auto" w:fill="F2F2F2" w:themeFill="background1" w:themeFillShade="F2"/>
            </w:rPr>
            <w:t>hier eintragen / Please enter here</w:t>
          </w:r>
        </w:p>
      </w:docPartBody>
    </w:docPart>
    <w:docPart>
      <w:docPartPr>
        <w:name w:val="6AF2AC85BF9C415E926057D59AF1C3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02590E-181B-44D9-8791-BFB8ED3E2B2C}"/>
      </w:docPartPr>
      <w:docPartBody>
        <w:p w:rsidR="00B83ACF" w:rsidRDefault="00851566" w:rsidP="00851566">
          <w:pPr>
            <w:pStyle w:val="6AF2AC85BF9C415E926057D59AF1C39A8"/>
          </w:pPr>
          <w:r w:rsidRPr="00847251">
            <w:rPr>
              <w:rStyle w:val="PlaceholderText"/>
              <w:color w:val="4472C4" w:themeColor="accent5"/>
              <w:shd w:val="clear" w:color="auto" w:fill="F2F2F2" w:themeFill="background1" w:themeFillShade="F2"/>
            </w:rPr>
            <w:t>Bitte hier eintragen / Please enter here</w:t>
          </w:r>
        </w:p>
      </w:docPartBody>
    </w:docPart>
    <w:docPart>
      <w:docPartPr>
        <w:name w:val="297C261319BC48A6A2888940697355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2236A4-24E6-4FFE-82C1-3F1BB0762AEF}"/>
      </w:docPartPr>
      <w:docPartBody>
        <w:p w:rsidR="00B83ACF" w:rsidRDefault="00851566" w:rsidP="00851566">
          <w:pPr>
            <w:pStyle w:val="297C261319BC48A6A2888940697355ED5"/>
          </w:pPr>
          <w:r w:rsidRPr="00847251">
            <w:rPr>
              <w:shd w:val="clear" w:color="auto" w:fill="F2F2F2" w:themeFill="background1" w:themeFillShade="F2"/>
            </w:rPr>
            <w:t xml:space="preserve">  </w:t>
          </w:r>
          <w:r w:rsidRPr="00847251">
            <w:rPr>
              <w:color w:val="4472C4" w:themeColor="accent5"/>
              <w:shd w:val="clear" w:color="auto" w:fill="F2F2F2" w:themeFill="background1" w:themeFillShade="F2"/>
            </w:rPr>
            <w:t xml:space="preserve">Platz für Eintragungen / Room for information  </w:t>
          </w:r>
        </w:p>
      </w:docPartBody>
    </w:docPart>
    <w:docPart>
      <w:docPartPr>
        <w:name w:val="11B51E2A40BF47E4AFB9B0DE3F5160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03B886-DDAA-469B-9928-178CD82DD038}"/>
      </w:docPartPr>
      <w:docPartBody>
        <w:p w:rsidR="0092243A" w:rsidRDefault="00851566" w:rsidP="00851566">
          <w:pPr>
            <w:pStyle w:val="11B51E2A40BF47E4AFB9B0DE3F51604F3"/>
          </w:pPr>
          <w:r>
            <w:rPr>
              <w:shd w:val="clear" w:color="auto" w:fill="F2F2F2" w:themeFill="background1" w:themeFillShade="F2"/>
            </w:rPr>
            <w:t xml:space="preserve"> </w:t>
          </w:r>
          <w:r>
            <w:rPr>
              <w:color w:val="4472C4" w:themeColor="accent5"/>
              <w:shd w:val="clear" w:color="auto" w:fill="F2F2F2" w:themeFill="background1" w:themeFillShade="F2"/>
            </w:rPr>
            <w:t>Datum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2"/>
    <w:rsid w:val="00004B67"/>
    <w:rsid w:val="0043504B"/>
    <w:rsid w:val="00851566"/>
    <w:rsid w:val="00900F96"/>
    <w:rsid w:val="0092243A"/>
    <w:rsid w:val="009F5333"/>
    <w:rsid w:val="00AD7263"/>
    <w:rsid w:val="00B83ACF"/>
    <w:rsid w:val="00CA7082"/>
    <w:rsid w:val="00D82232"/>
    <w:rsid w:val="00F3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851566"/>
    <w:rPr>
      <w:color w:val="808080"/>
    </w:rPr>
  </w:style>
  <w:style w:type="paragraph" w:customStyle="1" w:styleId="F6E61E0B47F648AD9BFC9FD515F81EBA">
    <w:name w:val="F6E61E0B47F648AD9BFC9FD515F81EBA"/>
    <w:rsid w:val="00D82232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BADAE9DF0634D5E97A413008BA35571">
    <w:name w:val="1BADAE9DF0634D5E97A413008BA35571"/>
    <w:rsid w:val="00D82232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26B6F5E64CF4636BA819332A8222E79">
    <w:name w:val="F26B6F5E64CF4636BA819332A8222E79"/>
    <w:rsid w:val="00CA7082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ACB2BE45DB974B05A9303A49764D3F73">
    <w:name w:val="ACB2BE45DB974B05A9303A49764D3F73"/>
    <w:rsid w:val="00CA7082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D911A2B4DA9497C9F7D745DF2DE0EBE">
    <w:name w:val="1D911A2B4DA9497C9F7D745DF2DE0EBE"/>
    <w:rsid w:val="00CA7082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6E61E0B47F648AD9BFC9FD515F81EBA1">
    <w:name w:val="F6E61E0B47F648AD9BFC9FD515F81EBA1"/>
    <w:rsid w:val="00CA7082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BADAE9DF0634D5E97A413008BA355711">
    <w:name w:val="1BADAE9DF0634D5E97A413008BA355711"/>
    <w:rsid w:val="00CA7082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26B6F5E64CF4636BA819332A8222E791">
    <w:name w:val="F26B6F5E64CF4636BA819332A8222E791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ACB2BE45DB974B05A9303A49764D3F731">
    <w:name w:val="ACB2BE45DB974B05A9303A49764D3F731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D911A2B4DA9497C9F7D745DF2DE0EBE1">
    <w:name w:val="1D911A2B4DA9497C9F7D745DF2DE0EBE1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3ECFF475EF34DE5A84ED58E1191BAF6">
    <w:name w:val="03ECFF475EF34DE5A84ED58E1191BAF6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9317AC2571B6494CA0E61D45A6C4DB17">
    <w:name w:val="9317AC2571B6494CA0E61D45A6C4DB17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26B6F5E64CF4636BA819332A8222E792">
    <w:name w:val="F26B6F5E64CF4636BA819332A8222E792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ACB2BE45DB974B05A9303A49764D3F732">
    <w:name w:val="ACB2BE45DB974B05A9303A49764D3F732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D911A2B4DA9497C9F7D745DF2DE0EBE2">
    <w:name w:val="1D911A2B4DA9497C9F7D745DF2DE0EBE2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3ECFF475EF34DE5A84ED58E1191BAF61">
    <w:name w:val="03ECFF475EF34DE5A84ED58E1191BAF61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9317AC2571B6494CA0E61D45A6C4DB171">
    <w:name w:val="9317AC2571B6494CA0E61D45A6C4DB171"/>
    <w:rsid w:val="00F3480B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">
    <w:name w:val="0E1B91013421435380CA0725C16E7862"/>
    <w:rsid w:val="0043504B"/>
  </w:style>
  <w:style w:type="paragraph" w:customStyle="1" w:styleId="50EB761542F348A4AE5C0010D66B97A7">
    <w:name w:val="50EB761542F348A4AE5C0010D66B97A7"/>
    <w:rsid w:val="0043504B"/>
  </w:style>
  <w:style w:type="paragraph" w:customStyle="1" w:styleId="E4453DA146F349899B75F54721D1539E">
    <w:name w:val="E4453DA146F349899B75F54721D1539E"/>
    <w:rsid w:val="00004B67"/>
  </w:style>
  <w:style w:type="paragraph" w:customStyle="1" w:styleId="E4453DA146F349899B75F54721D1539E1">
    <w:name w:val="E4453DA146F349899B75F54721D1539E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F26B6F5E64CF4636BA819332A8222E793">
    <w:name w:val="F26B6F5E64CF4636BA819332A8222E79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D911A2B4DA9497C9F7D745DF2DE0EBE3">
    <w:name w:val="1D911A2B4DA9497C9F7D745DF2DE0EBE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1">
    <w:name w:val="0E1B91013421435380CA0725C16E7862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1">
    <w:name w:val="50EB761542F348A4AE5C0010D66B97A7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4C0217D5B7B4AC893C0EF2ED775593B">
    <w:name w:val="04C0217D5B7B4AC893C0EF2ED775593B"/>
    <w:rsid w:val="00004B67"/>
  </w:style>
  <w:style w:type="paragraph" w:customStyle="1" w:styleId="AF9E6F91C1F44F1BB5D97373DDD9B4F3">
    <w:name w:val="AF9E6F91C1F44F1BB5D97373DDD9B4F3"/>
    <w:rsid w:val="00004B67"/>
  </w:style>
  <w:style w:type="paragraph" w:customStyle="1" w:styleId="BD8149764F8348E59AA0A0DD7EC38700">
    <w:name w:val="BD8149764F8348E59AA0A0DD7EC38700"/>
    <w:rsid w:val="00004B67"/>
  </w:style>
  <w:style w:type="paragraph" w:customStyle="1" w:styleId="51D9710BDDDE4361A7B2EA7C3D603398">
    <w:name w:val="51D9710BDDDE4361A7B2EA7C3D603398"/>
    <w:rsid w:val="00004B67"/>
  </w:style>
  <w:style w:type="paragraph" w:customStyle="1" w:styleId="6AF2AC85BF9C415E926057D59AF1C39A">
    <w:name w:val="6AF2AC85BF9C415E926057D59AF1C39A"/>
    <w:rsid w:val="00004B67"/>
  </w:style>
  <w:style w:type="paragraph" w:customStyle="1" w:styleId="38D8A0DD18044F96AAB0165C301FEB0F">
    <w:name w:val="38D8A0DD18044F96AAB0165C301FEB0F"/>
    <w:rsid w:val="00004B67"/>
  </w:style>
  <w:style w:type="paragraph" w:customStyle="1" w:styleId="09BAFD5B15E5436E935404AED5A645DE">
    <w:name w:val="09BAFD5B15E5436E935404AED5A645DE"/>
    <w:rsid w:val="00004B67"/>
  </w:style>
  <w:style w:type="paragraph" w:customStyle="1" w:styleId="88019C31E0F14A46AD8AC3B448E44D79">
    <w:name w:val="88019C31E0F14A46AD8AC3B448E44D79"/>
    <w:rsid w:val="00004B67"/>
  </w:style>
  <w:style w:type="paragraph" w:customStyle="1" w:styleId="51D9710BDDDE4361A7B2EA7C3D6033981">
    <w:name w:val="51D9710BDDDE4361A7B2EA7C3D603398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1">
    <w:name w:val="6AF2AC85BF9C415E926057D59AF1C39A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D8A0DD18044F96AAB0165C301FEB0F1">
    <w:name w:val="38D8A0DD18044F96AAB0165C301FEB0F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88019C31E0F14A46AD8AC3B448E44D791">
    <w:name w:val="88019C31E0F14A46AD8AC3B448E44D79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2">
    <w:name w:val="0E1B91013421435380CA0725C16E78622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2">
    <w:name w:val="50EB761542F348A4AE5C0010D66B97A72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1D9710BDDDE4361A7B2EA7C3D6033982">
    <w:name w:val="51D9710BDDDE4361A7B2EA7C3D6033982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2">
    <w:name w:val="6AF2AC85BF9C415E926057D59AF1C39A2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D8A0DD18044F96AAB0165C301FEB0F2">
    <w:name w:val="38D8A0DD18044F96AAB0165C301FEB0F2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88019C31E0F14A46AD8AC3B448E44D792">
    <w:name w:val="88019C31E0F14A46AD8AC3B448E44D792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3">
    <w:name w:val="0E1B91013421435380CA0725C16E7862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3">
    <w:name w:val="50EB761542F348A4AE5C0010D66B97A7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1D9710BDDDE4361A7B2EA7C3D6033983">
    <w:name w:val="51D9710BDDDE4361A7B2EA7C3D603398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3">
    <w:name w:val="6AF2AC85BF9C415E926057D59AF1C39A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D8A0DD18044F96AAB0165C301FEB0F3">
    <w:name w:val="38D8A0DD18044F96AAB0165C301FEB0F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88019C31E0F14A46AD8AC3B448E44D793">
    <w:name w:val="88019C31E0F14A46AD8AC3B448E44D793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4">
    <w:name w:val="0E1B91013421435380CA0725C16E78624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4">
    <w:name w:val="50EB761542F348A4AE5C0010D66B97A74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C261319BC48A6A2888940697355ED">
    <w:name w:val="297C261319BC48A6A2888940697355ED"/>
    <w:rsid w:val="00004B67"/>
  </w:style>
  <w:style w:type="paragraph" w:customStyle="1" w:styleId="51D9710BDDDE4361A7B2EA7C3D6033984">
    <w:name w:val="51D9710BDDDE4361A7B2EA7C3D6033984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4">
    <w:name w:val="6AF2AC85BF9C415E926057D59AF1C39A4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D8A0DD18044F96AAB0165C301FEB0F4">
    <w:name w:val="38D8A0DD18044F96AAB0165C301FEB0F4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C261319BC48A6A2888940697355ED1">
    <w:name w:val="297C261319BC48A6A2888940697355ED1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5">
    <w:name w:val="0E1B91013421435380CA0725C16E78625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5">
    <w:name w:val="50EB761542F348A4AE5C0010D66B97A75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1D9710BDDDE4361A7B2EA7C3D6033985">
    <w:name w:val="51D9710BDDDE4361A7B2EA7C3D6033985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5">
    <w:name w:val="6AF2AC85BF9C415E926057D59AF1C39A5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38D8A0DD18044F96AAB0165C301FEB0F5">
    <w:name w:val="38D8A0DD18044F96AAB0165C301FEB0F5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C261319BC48A6A2888940697355ED2">
    <w:name w:val="297C261319BC48A6A2888940697355ED2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6">
    <w:name w:val="0E1B91013421435380CA0725C16E78626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6">
    <w:name w:val="50EB761542F348A4AE5C0010D66B97A76"/>
    <w:rsid w:val="00004B67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8D7E16A2757481EBEC0ED7E7DF5AF20">
    <w:name w:val="28D7E16A2757481EBEC0ED7E7DF5AF20"/>
    <w:rsid w:val="00851566"/>
  </w:style>
  <w:style w:type="paragraph" w:customStyle="1" w:styleId="11B51E2A40BF47E4AFB9B0DE3F51604F">
    <w:name w:val="11B51E2A40BF47E4AFB9B0DE3F51604F"/>
    <w:rsid w:val="00851566"/>
  </w:style>
  <w:style w:type="paragraph" w:customStyle="1" w:styleId="51D9710BDDDE4361A7B2EA7C3D6033986">
    <w:name w:val="51D9710BDDDE4361A7B2EA7C3D6033986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6">
    <w:name w:val="6AF2AC85BF9C415E926057D59AF1C39A6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1B51E2A40BF47E4AFB9B0DE3F51604F1">
    <w:name w:val="11B51E2A40BF47E4AFB9B0DE3F51604F1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8D7E16A2757481EBEC0ED7E7DF5AF201">
    <w:name w:val="28D7E16A2757481EBEC0ED7E7DF5AF201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C261319BC48A6A2888940697355ED3">
    <w:name w:val="297C261319BC48A6A2888940697355ED3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7">
    <w:name w:val="0E1B91013421435380CA0725C16E78627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7">
    <w:name w:val="50EB761542F348A4AE5C0010D66B97A77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1D9710BDDDE4361A7B2EA7C3D6033987">
    <w:name w:val="51D9710BDDDE4361A7B2EA7C3D6033987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7">
    <w:name w:val="6AF2AC85BF9C415E926057D59AF1C39A7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1B51E2A40BF47E4AFB9B0DE3F51604F2">
    <w:name w:val="11B51E2A40BF47E4AFB9B0DE3F51604F2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8D7E16A2757481EBEC0ED7E7DF5AF202">
    <w:name w:val="28D7E16A2757481EBEC0ED7E7DF5AF202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C261319BC48A6A2888940697355ED4">
    <w:name w:val="297C261319BC48A6A2888940697355ED4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8">
    <w:name w:val="0E1B91013421435380CA0725C16E78628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8">
    <w:name w:val="50EB761542F348A4AE5C0010D66B97A78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1D9710BDDDE4361A7B2EA7C3D6033988">
    <w:name w:val="51D9710BDDDE4361A7B2EA7C3D6033988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6AF2AC85BF9C415E926057D59AF1C39A8">
    <w:name w:val="6AF2AC85BF9C415E926057D59AF1C39A8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11B51E2A40BF47E4AFB9B0DE3F51604F3">
    <w:name w:val="11B51E2A40BF47E4AFB9B0DE3F51604F3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8D7E16A2757481EBEC0ED7E7DF5AF203">
    <w:name w:val="28D7E16A2757481EBEC0ED7E7DF5AF203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297C261319BC48A6A2888940697355ED5">
    <w:name w:val="297C261319BC48A6A2888940697355ED5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0E1B91013421435380CA0725C16E78629">
    <w:name w:val="0E1B91013421435380CA0725C16E78629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  <w:style w:type="paragraph" w:customStyle="1" w:styleId="50EB761542F348A4AE5C0010D66B97A79">
    <w:name w:val="50EB761542F348A4AE5C0010D66B97A79"/>
    <w:rsid w:val="00851566"/>
    <w:pPr>
      <w:spacing w:after="0" w:line="276" w:lineRule="auto"/>
      <w:ind w:right="-1"/>
    </w:pPr>
    <w:rPr>
      <w:rFonts w:ascii="Arial" w:eastAsia="Calibri" w:hAnsi="Arial" w:cs="Times New Roman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E73C0-9754-4C9F-B067-A42CDA7B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AED-B.Vorl-Stab-GB-1-dot.dot</Template>
  <TotalTime>0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icom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Bernabei, Janine</dc:creator>
  <cp:lastModifiedBy>Funk, Sarah</cp:lastModifiedBy>
  <cp:revision>2</cp:revision>
  <cp:lastPrinted>2022-07-01T11:48:00Z</cp:lastPrinted>
  <dcterms:created xsi:type="dcterms:W3CDTF">2022-08-02T11:23:00Z</dcterms:created>
  <dcterms:modified xsi:type="dcterms:W3CDTF">2022-08-02T11:23:00Z</dcterms:modified>
  <cp:contentStatus/>
</cp:coreProperties>
</file>